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CF6" w:rsidRPr="00C825B9" w:rsidRDefault="00B70FF2" w:rsidP="00403443">
      <w:pPr>
        <w:tabs>
          <w:tab w:val="left" w:pos="5610"/>
        </w:tabs>
        <w:rPr>
          <w:rFonts w:ascii="Verdana" w:hAnsi="Verdana" w:cs="Tahoma"/>
          <w:sz w:val="20"/>
          <w:szCs w:val="20"/>
          <w:lang w:val="en-US"/>
        </w:rPr>
      </w:pPr>
      <w:bookmarkStart w:id="0" w:name="_GoBack"/>
      <w:bookmarkEnd w:id="0"/>
      <w:r w:rsidRPr="009A175B">
        <w:rPr>
          <w:rFonts w:ascii="Verdana" w:hAnsi="Verdana" w:cs="Tahoma"/>
          <w:sz w:val="20"/>
          <w:szCs w:val="20"/>
          <w:lang w:val="en-US"/>
        </w:rPr>
        <w:t xml:space="preserve">Prot. </w:t>
      </w:r>
      <w:r w:rsidR="001F6A48" w:rsidRPr="007A146C">
        <w:rPr>
          <w:rFonts w:ascii="Verdana" w:hAnsi="Verdana" w:cs="Tahoma"/>
          <w:sz w:val="20"/>
          <w:szCs w:val="20"/>
          <w:lang w:val="en-US"/>
        </w:rPr>
        <w:t>N</w:t>
      </w:r>
      <w:r w:rsidR="007A146C" w:rsidRPr="007A146C">
        <w:rPr>
          <w:rFonts w:ascii="Verdana" w:hAnsi="Verdana" w:cs="Tahoma"/>
          <w:sz w:val="20"/>
          <w:szCs w:val="20"/>
          <w:lang w:val="en-US"/>
        </w:rPr>
        <w:t>.372</w:t>
      </w:r>
      <w:r w:rsidR="009A175B" w:rsidRPr="007A146C">
        <w:rPr>
          <w:rFonts w:ascii="Verdana" w:hAnsi="Verdana" w:cs="Tahoma"/>
          <w:sz w:val="20"/>
          <w:szCs w:val="20"/>
          <w:lang w:val="en-US"/>
        </w:rPr>
        <w:t>/2020</w:t>
      </w:r>
      <w:r w:rsidR="00E52069" w:rsidRPr="00C825B9">
        <w:rPr>
          <w:rFonts w:ascii="Verdana" w:hAnsi="Verdana" w:cs="Tahoma"/>
          <w:sz w:val="20"/>
          <w:szCs w:val="20"/>
          <w:lang w:val="en-US"/>
        </w:rPr>
        <w:t xml:space="preserve"> </w:t>
      </w:r>
      <w:r w:rsidR="0064460B" w:rsidRPr="00C825B9">
        <w:rPr>
          <w:rFonts w:ascii="Verdana" w:hAnsi="Verdana" w:cs="Tahoma"/>
          <w:sz w:val="20"/>
          <w:szCs w:val="20"/>
          <w:lang w:val="en-US"/>
        </w:rPr>
        <w:t xml:space="preserve">– </w:t>
      </w:r>
      <w:r w:rsidR="00241C73" w:rsidRPr="00C825B9">
        <w:rPr>
          <w:rFonts w:ascii="Verdana" w:hAnsi="Verdana" w:cs="Tahoma"/>
          <w:sz w:val="20"/>
          <w:szCs w:val="20"/>
          <w:lang w:val="en-US"/>
        </w:rPr>
        <w:t>IIS/CC</w:t>
      </w:r>
      <w:r w:rsidR="008D7137" w:rsidRPr="00C825B9">
        <w:rPr>
          <w:rFonts w:ascii="Verdana" w:hAnsi="Verdana" w:cs="Tahoma"/>
          <w:sz w:val="20"/>
          <w:szCs w:val="20"/>
          <w:lang w:val="en-US"/>
        </w:rPr>
        <w:t>/</w:t>
      </w:r>
      <w:proofErr w:type="spellStart"/>
      <w:r w:rsidR="005A339E" w:rsidRPr="00C825B9">
        <w:rPr>
          <w:rFonts w:ascii="Verdana" w:hAnsi="Verdana" w:cs="Tahoma"/>
          <w:sz w:val="20"/>
          <w:szCs w:val="20"/>
          <w:lang w:val="en-US"/>
        </w:rPr>
        <w:t>mgp</w:t>
      </w:r>
      <w:proofErr w:type="spellEnd"/>
      <w:r w:rsidR="0064460B" w:rsidRPr="00C825B9">
        <w:rPr>
          <w:rFonts w:ascii="Verdana" w:hAnsi="Verdana" w:cs="Tahoma"/>
          <w:sz w:val="20"/>
          <w:szCs w:val="20"/>
          <w:lang w:val="en-US"/>
        </w:rPr>
        <w:tab/>
        <w:t>Perugia</w:t>
      </w:r>
      <w:r w:rsidR="00793215" w:rsidRPr="00C825B9">
        <w:rPr>
          <w:rFonts w:ascii="Verdana" w:hAnsi="Verdana" w:cs="Tahoma"/>
          <w:sz w:val="20"/>
          <w:szCs w:val="20"/>
          <w:lang w:val="en-US"/>
        </w:rPr>
        <w:t xml:space="preserve">, </w:t>
      </w:r>
      <w:r w:rsidR="008247C6">
        <w:rPr>
          <w:rFonts w:ascii="Verdana" w:hAnsi="Verdana" w:cs="Tahoma"/>
          <w:sz w:val="20"/>
          <w:szCs w:val="20"/>
          <w:lang w:val="en-US"/>
        </w:rPr>
        <w:t>04/04</w:t>
      </w:r>
      <w:r w:rsidR="00741D72" w:rsidRPr="00C825B9">
        <w:rPr>
          <w:rFonts w:ascii="Verdana" w:hAnsi="Verdana" w:cs="Tahoma"/>
          <w:sz w:val="20"/>
          <w:szCs w:val="20"/>
          <w:lang w:val="en-US"/>
        </w:rPr>
        <w:t>/2020</w:t>
      </w:r>
    </w:p>
    <w:p w:rsidR="00C202F5" w:rsidRPr="00C825B9" w:rsidRDefault="00C202F5" w:rsidP="00B57CEA">
      <w:pPr>
        <w:tabs>
          <w:tab w:val="left" w:pos="5610"/>
        </w:tabs>
        <w:rPr>
          <w:rFonts w:ascii="Verdana" w:hAnsi="Verdana" w:cs="Tahoma"/>
          <w:sz w:val="20"/>
          <w:szCs w:val="20"/>
          <w:lang w:val="en-US"/>
        </w:rPr>
      </w:pPr>
    </w:p>
    <w:p w:rsidR="0064460B" w:rsidRPr="00887892" w:rsidRDefault="00241C73" w:rsidP="00B57CEA">
      <w:pPr>
        <w:tabs>
          <w:tab w:val="left" w:pos="5610"/>
        </w:tabs>
        <w:rPr>
          <w:rFonts w:ascii="Verdana" w:hAnsi="Verdana" w:cs="Tahoma"/>
          <w:sz w:val="20"/>
          <w:szCs w:val="20"/>
        </w:rPr>
      </w:pPr>
      <w:r w:rsidRPr="004544E3">
        <w:rPr>
          <w:rFonts w:ascii="Verdana" w:hAnsi="Verdana" w:cs="Tahoma"/>
          <w:b/>
          <w:sz w:val="20"/>
          <w:szCs w:val="20"/>
        </w:rPr>
        <w:t>F.P.C. Informativa</w:t>
      </w:r>
      <w:r w:rsidR="0064460B" w:rsidRPr="004544E3">
        <w:rPr>
          <w:rFonts w:ascii="Verdana" w:hAnsi="Verdana" w:cs="Tahoma"/>
          <w:b/>
          <w:sz w:val="20"/>
          <w:szCs w:val="20"/>
        </w:rPr>
        <w:t xml:space="preserve"> n.</w:t>
      </w:r>
      <w:r w:rsidR="007A146C">
        <w:rPr>
          <w:rFonts w:ascii="Verdana" w:hAnsi="Verdana" w:cs="Tahoma"/>
          <w:b/>
          <w:sz w:val="20"/>
          <w:szCs w:val="20"/>
        </w:rPr>
        <w:t>9</w:t>
      </w:r>
      <w:r w:rsidR="00226C50" w:rsidRPr="004544E3">
        <w:rPr>
          <w:rFonts w:ascii="Verdana" w:hAnsi="Verdana" w:cs="Tahoma"/>
          <w:b/>
          <w:sz w:val="20"/>
          <w:szCs w:val="20"/>
        </w:rPr>
        <w:t>/</w:t>
      </w:r>
      <w:r w:rsidR="00D23451" w:rsidRPr="004544E3">
        <w:rPr>
          <w:rFonts w:ascii="Verdana" w:hAnsi="Verdana" w:cs="Tahoma"/>
          <w:b/>
          <w:sz w:val="20"/>
          <w:szCs w:val="20"/>
        </w:rPr>
        <w:t>2020</w:t>
      </w:r>
      <w:r w:rsidR="00B57CEA" w:rsidRPr="00887892">
        <w:rPr>
          <w:rFonts w:ascii="Verdana" w:hAnsi="Verdana" w:cs="Tahoma"/>
          <w:sz w:val="20"/>
          <w:szCs w:val="20"/>
        </w:rPr>
        <w:tab/>
      </w:r>
      <w:r w:rsidR="0064460B" w:rsidRPr="00887892">
        <w:rPr>
          <w:rFonts w:ascii="Verdana" w:hAnsi="Verdana" w:cs="Tahoma"/>
          <w:sz w:val="20"/>
          <w:szCs w:val="20"/>
        </w:rPr>
        <w:t>A tutti gli ISCRITTI</w:t>
      </w:r>
    </w:p>
    <w:p w:rsidR="00F45D05" w:rsidRDefault="0064460B" w:rsidP="007A3BA9">
      <w:pPr>
        <w:keepNext/>
        <w:tabs>
          <w:tab w:val="left" w:pos="5610"/>
        </w:tabs>
        <w:outlineLvl w:val="8"/>
        <w:rPr>
          <w:rFonts w:ascii="Verdana" w:hAnsi="Verdana"/>
          <w:b/>
          <w:bCs/>
          <w:sz w:val="20"/>
          <w:szCs w:val="20"/>
        </w:rPr>
      </w:pPr>
      <w:r w:rsidRPr="00887892">
        <w:rPr>
          <w:rFonts w:ascii="Verdana" w:hAnsi="Verdana"/>
          <w:b/>
          <w:bCs/>
          <w:sz w:val="20"/>
          <w:szCs w:val="20"/>
        </w:rPr>
        <w:tab/>
        <w:t xml:space="preserve">- Loro Sedi </w:t>
      </w:r>
      <w:r w:rsidR="004544E3">
        <w:rPr>
          <w:rFonts w:ascii="Verdana" w:hAnsi="Verdana"/>
          <w:b/>
          <w:bCs/>
          <w:sz w:val="20"/>
          <w:szCs w:val="20"/>
        </w:rPr>
        <w:t>-</w:t>
      </w:r>
    </w:p>
    <w:p w:rsidR="001F6A48" w:rsidRDefault="001F6A48" w:rsidP="007A3BA9">
      <w:pPr>
        <w:keepNext/>
        <w:tabs>
          <w:tab w:val="left" w:pos="5610"/>
        </w:tabs>
        <w:outlineLvl w:val="8"/>
        <w:rPr>
          <w:rFonts w:ascii="Verdana" w:hAnsi="Verdana"/>
          <w:b/>
          <w:bCs/>
          <w:sz w:val="20"/>
          <w:szCs w:val="20"/>
        </w:rPr>
      </w:pPr>
    </w:p>
    <w:p w:rsidR="00A17BB0" w:rsidRDefault="00A17BB0" w:rsidP="00A17BB0">
      <w:pPr>
        <w:tabs>
          <w:tab w:val="left" w:pos="-23942"/>
          <w:tab w:val="left" w:pos="21928"/>
        </w:tabs>
        <w:spacing w:line="240" w:lineRule="atLeast"/>
        <w:jc w:val="both"/>
        <w:rPr>
          <w:rFonts w:ascii="Verdana" w:hAnsi="Verdana" w:cs="Tahoma"/>
          <w:b/>
          <w:bCs/>
          <w:iCs/>
          <w:sz w:val="20"/>
          <w:szCs w:val="20"/>
        </w:rPr>
      </w:pPr>
    </w:p>
    <w:p w:rsidR="00D97134" w:rsidRDefault="00D97134" w:rsidP="00D97134">
      <w:pPr>
        <w:tabs>
          <w:tab w:val="left" w:pos="-23942"/>
          <w:tab w:val="left" w:pos="21928"/>
        </w:tabs>
        <w:spacing w:line="240" w:lineRule="atLeast"/>
        <w:jc w:val="both"/>
        <w:rPr>
          <w:rFonts w:ascii="Verdana" w:hAnsi="Verdana" w:cs="Tahoma"/>
          <w:b/>
          <w:bCs/>
          <w:iCs/>
          <w:sz w:val="20"/>
          <w:szCs w:val="20"/>
        </w:rPr>
      </w:pPr>
    </w:p>
    <w:p w:rsidR="00D97134" w:rsidRDefault="00D97134" w:rsidP="00D97134">
      <w:pPr>
        <w:tabs>
          <w:tab w:val="left" w:pos="-23942"/>
          <w:tab w:val="left" w:pos="21928"/>
        </w:tabs>
        <w:spacing w:line="240" w:lineRule="atLeast"/>
        <w:jc w:val="both"/>
        <w:rPr>
          <w:rFonts w:ascii="Verdana" w:hAnsi="Verdana" w:cs="Tahoma"/>
          <w:b/>
          <w:bCs/>
          <w:iCs/>
          <w:sz w:val="20"/>
          <w:szCs w:val="20"/>
        </w:rPr>
      </w:pPr>
      <w:r>
        <w:rPr>
          <w:rFonts w:ascii="Verdana" w:hAnsi="Verdana" w:cs="Tahoma"/>
          <w:b/>
          <w:bCs/>
          <w:iCs/>
          <w:sz w:val="20"/>
          <w:szCs w:val="20"/>
        </w:rPr>
        <w:t>1</w:t>
      </w:r>
    </w:p>
    <w:p w:rsidR="00E833EC" w:rsidRPr="00595336" w:rsidRDefault="00E833EC" w:rsidP="00D97134">
      <w:pPr>
        <w:tabs>
          <w:tab w:val="left" w:pos="-23942"/>
          <w:tab w:val="left" w:pos="21928"/>
        </w:tabs>
        <w:spacing w:line="240" w:lineRule="atLeast"/>
        <w:jc w:val="both"/>
        <w:rPr>
          <w:rFonts w:ascii="Verdana" w:hAnsi="Verdana" w:cs="Tahoma"/>
          <w:b/>
          <w:bCs/>
          <w:iCs/>
          <w:sz w:val="20"/>
          <w:szCs w:val="20"/>
        </w:rPr>
      </w:pPr>
    </w:p>
    <w:p w:rsidR="00D97134" w:rsidRDefault="00D97134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Calibri Light" w:hAnsi="Calibri Light" w:cs="Calibri Light"/>
          <w:b/>
          <w:bCs/>
          <w:sz w:val="28"/>
          <w:szCs w:val="28"/>
        </w:rPr>
      </w:pPr>
      <w:r w:rsidRPr="00161AF6">
        <w:rPr>
          <w:rFonts w:ascii="Verdana" w:hAnsi="Verdana" w:cs="Tahoma"/>
          <w:bCs/>
          <w:iCs/>
          <w:sz w:val="20"/>
          <w:szCs w:val="20"/>
        </w:rPr>
        <w:t>ente organizzatore</w:t>
      </w:r>
      <w:r w:rsidRPr="000D37A8">
        <w:rPr>
          <w:rFonts w:ascii="Verdana" w:hAnsi="Verdana" w:cs="Tahoma"/>
          <w:bCs/>
          <w:i/>
          <w:iCs/>
          <w:sz w:val="20"/>
          <w:szCs w:val="20"/>
        </w:rPr>
        <w:t>:</w:t>
      </w:r>
      <w:r w:rsidRPr="000D37A8">
        <w:rPr>
          <w:rFonts w:ascii="Verdana" w:hAnsi="Verdana" w:cs="Tahoma"/>
          <w:bCs/>
          <w:i/>
          <w:iCs/>
          <w:sz w:val="20"/>
          <w:szCs w:val="20"/>
        </w:rPr>
        <w:tab/>
      </w:r>
      <w:proofErr w:type="spellStart"/>
      <w:r w:rsidR="00C825B9" w:rsidRPr="00C825B9">
        <w:rPr>
          <w:rFonts w:ascii="Verdana" w:hAnsi="Verdana" w:cs="Tahoma"/>
          <w:b/>
          <w:bCs/>
          <w:iCs/>
          <w:sz w:val="20"/>
          <w:szCs w:val="20"/>
        </w:rPr>
        <w:t>Tatics</w:t>
      </w:r>
      <w:proofErr w:type="spellEnd"/>
      <w:r w:rsidR="00C825B9" w:rsidRPr="00C825B9">
        <w:rPr>
          <w:rFonts w:ascii="Verdana" w:hAnsi="Verdana" w:cs="Tahoma"/>
          <w:b/>
          <w:bCs/>
          <w:iCs/>
          <w:sz w:val="20"/>
          <w:szCs w:val="20"/>
        </w:rPr>
        <w:t xml:space="preserve"> </w:t>
      </w:r>
      <w:proofErr w:type="spellStart"/>
      <w:r w:rsidR="00C825B9" w:rsidRPr="00C825B9">
        <w:rPr>
          <w:rFonts w:ascii="Verdana" w:hAnsi="Verdana" w:cs="Tahoma"/>
          <w:b/>
          <w:bCs/>
          <w:iCs/>
          <w:sz w:val="20"/>
          <w:szCs w:val="20"/>
        </w:rPr>
        <w:t>srl</w:t>
      </w:r>
      <w:proofErr w:type="spellEnd"/>
      <w:r w:rsidR="00C825B9" w:rsidRPr="00C825B9">
        <w:rPr>
          <w:rFonts w:ascii="Verdana" w:hAnsi="Verdana" w:cs="Tahoma"/>
          <w:b/>
          <w:bCs/>
          <w:iCs/>
          <w:sz w:val="20"/>
          <w:szCs w:val="20"/>
        </w:rPr>
        <w:t xml:space="preserve"> – Confesercenti</w:t>
      </w:r>
      <w:r w:rsidR="00C825B9">
        <w:rPr>
          <w:rFonts w:ascii="Verdana" w:hAnsi="Verdana" w:cs="Tahoma"/>
          <w:b/>
          <w:bCs/>
          <w:iCs/>
          <w:sz w:val="20"/>
          <w:szCs w:val="20"/>
        </w:rPr>
        <w:t xml:space="preserve"> - </w:t>
      </w:r>
      <w:r w:rsidR="00C825B9" w:rsidRPr="00C825B9">
        <w:rPr>
          <w:rFonts w:ascii="Verdana" w:hAnsi="Verdana" w:cs="Tahoma"/>
          <w:b/>
          <w:bCs/>
          <w:iCs/>
          <w:sz w:val="20"/>
          <w:szCs w:val="20"/>
        </w:rPr>
        <w:t xml:space="preserve"> in collaborazione con ODCECPG</w:t>
      </w:r>
      <w:r w:rsidR="00C825B9">
        <w:rPr>
          <w:rFonts w:ascii="Calibri Light" w:hAnsi="Calibri Light" w:cs="Calibri Light"/>
          <w:b/>
          <w:bCs/>
          <w:sz w:val="28"/>
          <w:szCs w:val="28"/>
        </w:rPr>
        <w:t xml:space="preserve"> </w:t>
      </w:r>
    </w:p>
    <w:p w:rsidR="00C825B9" w:rsidRDefault="00C825B9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Cs/>
          <w:i/>
          <w:iCs/>
          <w:sz w:val="20"/>
          <w:szCs w:val="20"/>
        </w:rPr>
      </w:pPr>
    </w:p>
    <w:p w:rsidR="00D97134" w:rsidRDefault="00D97134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/>
          <w:bCs/>
          <w:i/>
          <w:iCs/>
          <w:sz w:val="20"/>
          <w:szCs w:val="20"/>
        </w:rPr>
      </w:pPr>
      <w:r w:rsidRPr="00161AF6">
        <w:rPr>
          <w:rFonts w:ascii="Verdana" w:hAnsi="Verdana" w:cs="Tahoma"/>
          <w:bCs/>
          <w:iCs/>
          <w:sz w:val="20"/>
          <w:szCs w:val="20"/>
        </w:rPr>
        <w:t>titolo</w:t>
      </w:r>
      <w:r w:rsidRPr="000D37A8">
        <w:rPr>
          <w:rFonts w:ascii="Verdana" w:hAnsi="Verdana" w:cs="Tahoma"/>
          <w:bCs/>
          <w:i/>
          <w:iCs/>
          <w:sz w:val="20"/>
          <w:szCs w:val="20"/>
        </w:rPr>
        <w:t>:</w:t>
      </w:r>
      <w:r w:rsidRPr="000D37A8">
        <w:rPr>
          <w:rFonts w:ascii="Verdana" w:hAnsi="Verdana" w:cs="Tahoma"/>
          <w:bCs/>
          <w:i/>
          <w:iCs/>
          <w:sz w:val="20"/>
          <w:szCs w:val="20"/>
        </w:rPr>
        <w:tab/>
      </w:r>
      <w:r w:rsidR="008247C6" w:rsidRPr="008247C6">
        <w:rPr>
          <w:rFonts w:ascii="Verdana" w:hAnsi="Verdana" w:cs="Tahoma"/>
          <w:b/>
          <w:bCs/>
          <w:i/>
          <w:iCs/>
          <w:sz w:val="20"/>
          <w:szCs w:val="20"/>
        </w:rPr>
        <w:t>WEBINAR:</w:t>
      </w:r>
      <w:r w:rsidR="008247C6">
        <w:rPr>
          <w:rFonts w:ascii="Verdana" w:hAnsi="Verdana" w:cs="Tahoma"/>
          <w:b/>
          <w:bCs/>
          <w:i/>
          <w:iCs/>
          <w:sz w:val="20"/>
          <w:szCs w:val="20"/>
        </w:rPr>
        <w:t xml:space="preserve"> “</w:t>
      </w:r>
      <w:r w:rsidR="008247C6" w:rsidRPr="008247C6">
        <w:rPr>
          <w:rFonts w:ascii="Verdana" w:hAnsi="Verdana" w:cs="Tahoma"/>
          <w:b/>
          <w:bCs/>
          <w:i/>
          <w:iCs/>
          <w:sz w:val="20"/>
          <w:szCs w:val="20"/>
        </w:rPr>
        <w:t xml:space="preserve">PICCOLA GUIDA ECONOMICO FINANZIARIA PER RESISTERE ALLA CRISI </w:t>
      </w:r>
      <w:r w:rsidR="00C825B9">
        <w:rPr>
          <w:rFonts w:ascii="Verdana" w:hAnsi="Verdana" w:cs="Tahoma"/>
          <w:b/>
          <w:bCs/>
          <w:i/>
          <w:iCs/>
          <w:sz w:val="20"/>
          <w:szCs w:val="20"/>
        </w:rPr>
        <w:t>“</w:t>
      </w:r>
    </w:p>
    <w:p w:rsidR="00C825B9" w:rsidRPr="00B82437" w:rsidRDefault="00C825B9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/>
          <w:bCs/>
          <w:i/>
          <w:iCs/>
          <w:sz w:val="20"/>
          <w:szCs w:val="20"/>
          <w:u w:val="single"/>
        </w:rPr>
      </w:pPr>
    </w:p>
    <w:p w:rsidR="00D97134" w:rsidRDefault="00D97134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Cs/>
          <w:i/>
          <w:iCs/>
          <w:sz w:val="20"/>
          <w:szCs w:val="20"/>
        </w:rPr>
      </w:pPr>
      <w:r w:rsidRPr="00161AF6">
        <w:rPr>
          <w:rFonts w:ascii="Verdana" w:hAnsi="Verdana" w:cs="Tahoma"/>
          <w:bCs/>
          <w:iCs/>
          <w:sz w:val="20"/>
          <w:szCs w:val="20"/>
        </w:rPr>
        <w:t>data</w:t>
      </w:r>
      <w:r w:rsidRPr="000D37A8">
        <w:rPr>
          <w:rFonts w:ascii="Verdana" w:hAnsi="Verdana" w:cs="Tahoma"/>
          <w:bCs/>
          <w:i/>
          <w:iCs/>
          <w:sz w:val="20"/>
          <w:szCs w:val="20"/>
        </w:rPr>
        <w:t>:</w:t>
      </w:r>
      <w:r w:rsidRPr="000D37A8">
        <w:rPr>
          <w:rFonts w:ascii="Verdana" w:hAnsi="Verdana" w:cs="Tahoma"/>
          <w:bCs/>
          <w:i/>
          <w:iCs/>
          <w:sz w:val="20"/>
          <w:szCs w:val="20"/>
        </w:rPr>
        <w:tab/>
      </w:r>
      <w:r w:rsidR="008247C6">
        <w:rPr>
          <w:rFonts w:ascii="Verdana" w:hAnsi="Verdana" w:cs="Tahoma"/>
          <w:bCs/>
          <w:i/>
          <w:iCs/>
          <w:sz w:val="20"/>
          <w:szCs w:val="20"/>
        </w:rPr>
        <w:t>08/04/2020</w:t>
      </w:r>
    </w:p>
    <w:p w:rsidR="00E833EC" w:rsidRDefault="00E833EC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Cs/>
          <w:i/>
          <w:iCs/>
          <w:sz w:val="20"/>
          <w:szCs w:val="20"/>
        </w:rPr>
      </w:pPr>
    </w:p>
    <w:p w:rsidR="00D97134" w:rsidRDefault="00D97134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Cs/>
          <w:iCs/>
          <w:sz w:val="20"/>
          <w:szCs w:val="20"/>
        </w:rPr>
      </w:pPr>
      <w:r w:rsidRPr="00161AF6">
        <w:rPr>
          <w:rFonts w:ascii="Verdana" w:hAnsi="Verdana" w:cs="Tahoma"/>
          <w:bCs/>
          <w:iCs/>
          <w:sz w:val="20"/>
          <w:szCs w:val="20"/>
        </w:rPr>
        <w:t>orario:</w:t>
      </w:r>
      <w:r w:rsidRPr="00695021">
        <w:rPr>
          <w:rFonts w:ascii="Verdana" w:hAnsi="Verdana" w:cs="Tahoma"/>
          <w:bCs/>
          <w:iCs/>
          <w:sz w:val="20"/>
          <w:szCs w:val="20"/>
        </w:rPr>
        <w:tab/>
      </w:r>
      <w:r w:rsidR="00BA6227" w:rsidRPr="00BA6227">
        <w:rPr>
          <w:rFonts w:ascii="Verdana" w:hAnsi="Verdana" w:cs="Tahoma"/>
          <w:bCs/>
          <w:iCs/>
          <w:sz w:val="20"/>
          <w:szCs w:val="20"/>
        </w:rPr>
        <w:t>11.00/12.00</w:t>
      </w:r>
    </w:p>
    <w:p w:rsidR="00E833EC" w:rsidRPr="00695021" w:rsidRDefault="00E833EC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Cs/>
          <w:iCs/>
          <w:sz w:val="20"/>
          <w:szCs w:val="20"/>
        </w:rPr>
      </w:pPr>
    </w:p>
    <w:p w:rsidR="00E833EC" w:rsidRDefault="00D97134" w:rsidP="008247C6">
      <w:pPr>
        <w:ind w:left="2100" w:hanging="2100"/>
        <w:rPr>
          <w:rStyle w:val="Collegamentoipertestuale"/>
        </w:rPr>
      </w:pPr>
      <w:r w:rsidRPr="00695021">
        <w:rPr>
          <w:rFonts w:ascii="Verdana" w:hAnsi="Verdana" w:cs="Tahoma"/>
          <w:bCs/>
          <w:iCs/>
          <w:sz w:val="20"/>
          <w:szCs w:val="20"/>
        </w:rPr>
        <w:t>prenotazione:</w:t>
      </w:r>
      <w:r w:rsidR="00E833EC">
        <w:rPr>
          <w:rFonts w:ascii="Verdana" w:hAnsi="Verdana" w:cs="Tahoma"/>
          <w:bCs/>
          <w:iCs/>
          <w:sz w:val="20"/>
          <w:szCs w:val="20"/>
        </w:rPr>
        <w:t xml:space="preserve"> </w:t>
      </w:r>
      <w:r w:rsidRPr="00695021">
        <w:rPr>
          <w:rFonts w:ascii="Verdana" w:hAnsi="Verdana" w:cs="Tahoma"/>
          <w:bCs/>
          <w:iCs/>
          <w:sz w:val="20"/>
          <w:szCs w:val="20"/>
        </w:rPr>
        <w:tab/>
      </w:r>
      <w:hyperlink r:id="rId9" w:history="1">
        <w:r w:rsidR="008247C6" w:rsidRPr="00F2306F">
          <w:rPr>
            <w:rStyle w:val="Collegamentoipertestuale"/>
          </w:rPr>
          <w:t>https://www.eventbrite.it/e/biglietti-resistere-alla-crisi-piccola-guida-economica-finanziaria-101752899662?fbclid=IwAR2sPllx1B4-7ZaDLL7n3CJ_OklpBm2WUnTmdQ7pUvxCJx-zkGUjJtCt8-0</w:t>
        </w:r>
      </w:hyperlink>
    </w:p>
    <w:p w:rsidR="008247C6" w:rsidRPr="00914A07" w:rsidRDefault="008247C6" w:rsidP="00E833EC">
      <w:pPr>
        <w:rPr>
          <w:rFonts w:ascii="Calibri Light" w:hAnsi="Calibri Light" w:cs="Calibri Light"/>
          <w:b/>
          <w:bCs/>
          <w:color w:val="0000FF"/>
          <w:sz w:val="36"/>
          <w:szCs w:val="36"/>
          <w:u w:val="single"/>
        </w:rPr>
      </w:pPr>
    </w:p>
    <w:p w:rsidR="00D97134" w:rsidRDefault="00E833EC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Cs/>
          <w:iCs/>
          <w:sz w:val="20"/>
          <w:szCs w:val="20"/>
        </w:rPr>
      </w:pPr>
      <w:r>
        <w:rPr>
          <w:rFonts w:ascii="Verdana" w:hAnsi="Verdana" w:cs="Tahoma"/>
          <w:bCs/>
          <w:iCs/>
          <w:sz w:val="20"/>
          <w:szCs w:val="20"/>
        </w:rPr>
        <w:t xml:space="preserve">                           </w:t>
      </w:r>
      <w:r w:rsidR="009A175B">
        <w:rPr>
          <w:rFonts w:ascii="Verdana" w:hAnsi="Verdana" w:cs="Tahoma"/>
          <w:bCs/>
          <w:iCs/>
          <w:sz w:val="20"/>
          <w:szCs w:val="20"/>
        </w:rPr>
        <w:t xml:space="preserve">+ </w:t>
      </w:r>
      <w:r w:rsidR="00D97134" w:rsidRPr="00695021">
        <w:rPr>
          <w:rFonts w:ascii="Verdana" w:hAnsi="Verdana" w:cs="Tahoma"/>
          <w:bCs/>
          <w:iCs/>
          <w:sz w:val="20"/>
          <w:szCs w:val="20"/>
        </w:rPr>
        <w:t xml:space="preserve">nel portale </w:t>
      </w:r>
      <w:hyperlink r:id="rId10" w:history="1">
        <w:r w:rsidRPr="00506F0B">
          <w:rPr>
            <w:rStyle w:val="Collegamentoipertestuale"/>
            <w:rFonts w:ascii="Verdana" w:hAnsi="Verdana" w:cs="Tahoma"/>
            <w:bCs/>
            <w:iCs/>
            <w:sz w:val="20"/>
            <w:szCs w:val="20"/>
          </w:rPr>
          <w:t>www.isiformazione.it</w:t>
        </w:r>
      </w:hyperlink>
      <w:r>
        <w:rPr>
          <w:rFonts w:ascii="Verdana" w:hAnsi="Verdana" w:cs="Tahoma"/>
          <w:bCs/>
          <w:iCs/>
          <w:sz w:val="20"/>
          <w:szCs w:val="20"/>
        </w:rPr>
        <w:t xml:space="preserve">, </w:t>
      </w:r>
      <w:r w:rsidRPr="00695021">
        <w:rPr>
          <w:rFonts w:ascii="Verdana" w:hAnsi="Verdana" w:cs="Tahoma"/>
          <w:bCs/>
          <w:iCs/>
          <w:sz w:val="20"/>
          <w:szCs w:val="20"/>
        </w:rPr>
        <w:t xml:space="preserve">obbligatoria entro il </w:t>
      </w:r>
      <w:r w:rsidR="008247C6">
        <w:rPr>
          <w:rFonts w:ascii="Verdana" w:hAnsi="Verdana" w:cs="Tahoma"/>
          <w:bCs/>
          <w:iCs/>
          <w:sz w:val="20"/>
          <w:szCs w:val="20"/>
        </w:rPr>
        <w:t>07/04</w:t>
      </w:r>
      <w:r>
        <w:rPr>
          <w:rFonts w:ascii="Verdana" w:hAnsi="Verdana" w:cs="Tahoma"/>
          <w:bCs/>
          <w:iCs/>
          <w:sz w:val="20"/>
          <w:szCs w:val="20"/>
        </w:rPr>
        <w:t>/2020</w:t>
      </w:r>
    </w:p>
    <w:p w:rsidR="00E833EC" w:rsidRPr="00695021" w:rsidRDefault="00E833EC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Cs/>
          <w:iCs/>
          <w:sz w:val="20"/>
          <w:szCs w:val="20"/>
        </w:rPr>
      </w:pPr>
    </w:p>
    <w:p w:rsidR="00E833EC" w:rsidRDefault="00D97134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Cs/>
          <w:iCs/>
          <w:sz w:val="20"/>
          <w:szCs w:val="20"/>
          <w:u w:val="single"/>
        </w:rPr>
      </w:pPr>
      <w:r w:rsidRPr="00695021">
        <w:rPr>
          <w:rFonts w:ascii="Verdana" w:hAnsi="Verdana" w:cs="Tahoma"/>
          <w:bCs/>
          <w:iCs/>
          <w:sz w:val="20"/>
          <w:szCs w:val="20"/>
        </w:rPr>
        <w:t>crediti:</w:t>
      </w:r>
      <w:r w:rsidRPr="00695021">
        <w:rPr>
          <w:rFonts w:ascii="Verdana" w:hAnsi="Verdana" w:cs="Tahoma"/>
          <w:bCs/>
          <w:iCs/>
          <w:sz w:val="20"/>
          <w:szCs w:val="20"/>
        </w:rPr>
        <w:tab/>
      </w:r>
      <w:r w:rsidR="00BA6227" w:rsidRPr="00E833EC">
        <w:rPr>
          <w:rFonts w:ascii="Verdana" w:hAnsi="Verdana" w:cs="Tahoma"/>
          <w:bCs/>
          <w:iCs/>
          <w:sz w:val="20"/>
          <w:szCs w:val="20"/>
        </w:rPr>
        <w:t>1</w:t>
      </w:r>
    </w:p>
    <w:p w:rsidR="00D97134" w:rsidRPr="000A5399" w:rsidRDefault="00D97134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Cs/>
          <w:iCs/>
          <w:sz w:val="20"/>
          <w:szCs w:val="20"/>
        </w:rPr>
      </w:pPr>
      <w:r w:rsidRPr="000A5399">
        <w:rPr>
          <w:rFonts w:ascii="Verdana" w:hAnsi="Verdana" w:cs="Tahoma"/>
          <w:b/>
          <w:bCs/>
          <w:iCs/>
          <w:sz w:val="20"/>
        </w:rPr>
        <w:tab/>
      </w:r>
    </w:p>
    <w:p w:rsidR="00D97134" w:rsidRDefault="00D97134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Cs/>
          <w:iCs/>
          <w:sz w:val="20"/>
          <w:szCs w:val="20"/>
        </w:rPr>
      </w:pPr>
      <w:r w:rsidRPr="00695021">
        <w:rPr>
          <w:rFonts w:ascii="Verdana" w:hAnsi="Verdana" w:cs="Tahoma"/>
          <w:bCs/>
          <w:iCs/>
          <w:sz w:val="20"/>
          <w:szCs w:val="20"/>
        </w:rPr>
        <w:t>costo:</w:t>
      </w:r>
      <w:r w:rsidRPr="00695021">
        <w:rPr>
          <w:rFonts w:ascii="Verdana" w:hAnsi="Verdana" w:cs="Tahoma"/>
          <w:bCs/>
          <w:iCs/>
          <w:sz w:val="20"/>
          <w:szCs w:val="20"/>
        </w:rPr>
        <w:tab/>
        <w:t>gratuito</w:t>
      </w:r>
    </w:p>
    <w:p w:rsidR="00E833EC" w:rsidRPr="00695021" w:rsidRDefault="00E833EC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Cs/>
          <w:iCs/>
          <w:sz w:val="20"/>
          <w:szCs w:val="20"/>
        </w:rPr>
      </w:pPr>
    </w:p>
    <w:p w:rsidR="00D97134" w:rsidRDefault="00D97134" w:rsidP="00D97134">
      <w:pPr>
        <w:tabs>
          <w:tab w:val="left" w:pos="-23942"/>
          <w:tab w:val="left" w:pos="21928"/>
        </w:tabs>
        <w:spacing w:line="240" w:lineRule="atLeast"/>
        <w:ind w:left="2100" w:hanging="2100"/>
        <w:jc w:val="both"/>
        <w:rPr>
          <w:rFonts w:ascii="Verdana" w:hAnsi="Verdana" w:cs="Tahoma"/>
          <w:b/>
          <w:bCs/>
          <w:iCs/>
          <w:sz w:val="18"/>
          <w:szCs w:val="18"/>
        </w:rPr>
      </w:pPr>
      <w:r w:rsidRPr="00161AF6">
        <w:rPr>
          <w:rFonts w:ascii="Verdana" w:hAnsi="Verdana" w:cs="Tahoma"/>
          <w:bCs/>
          <w:iCs/>
          <w:sz w:val="20"/>
          <w:szCs w:val="20"/>
        </w:rPr>
        <w:t>note:</w:t>
      </w:r>
      <w:r w:rsidRPr="000D37A8">
        <w:rPr>
          <w:rFonts w:ascii="Verdana" w:hAnsi="Verdana" w:cs="Tahoma"/>
          <w:bCs/>
          <w:i/>
          <w:iCs/>
          <w:sz w:val="20"/>
          <w:szCs w:val="20"/>
        </w:rPr>
        <w:tab/>
      </w:r>
      <w:r w:rsidRPr="00741D72">
        <w:rPr>
          <w:rFonts w:ascii="Verdana" w:hAnsi="Verdana" w:cs="Tahoma"/>
          <w:b/>
          <w:bCs/>
          <w:iCs/>
          <w:sz w:val="18"/>
          <w:szCs w:val="18"/>
        </w:rPr>
        <w:t>Materie</w:t>
      </w:r>
      <w:r w:rsidR="00E833EC">
        <w:rPr>
          <w:rFonts w:ascii="Verdana" w:hAnsi="Verdana" w:cs="Tahoma"/>
          <w:b/>
          <w:bCs/>
          <w:iCs/>
          <w:sz w:val="18"/>
          <w:szCs w:val="18"/>
        </w:rPr>
        <w:t xml:space="preserve"> Non utili ai fini della revisione legale</w:t>
      </w:r>
      <w:r>
        <w:rPr>
          <w:rFonts w:ascii="Verdana" w:hAnsi="Verdana" w:cs="Tahoma"/>
          <w:b/>
          <w:bCs/>
          <w:iCs/>
          <w:sz w:val="18"/>
          <w:szCs w:val="18"/>
        </w:rPr>
        <w:t xml:space="preserve"> </w:t>
      </w:r>
    </w:p>
    <w:p w:rsidR="00EB61F6" w:rsidRDefault="00EB61F6" w:rsidP="00A17BB0">
      <w:pPr>
        <w:tabs>
          <w:tab w:val="left" w:pos="-23942"/>
          <w:tab w:val="left" w:pos="21928"/>
        </w:tabs>
        <w:spacing w:line="240" w:lineRule="atLeast"/>
        <w:jc w:val="both"/>
        <w:rPr>
          <w:rFonts w:ascii="Verdana" w:hAnsi="Verdana" w:cs="Tahoma"/>
          <w:b/>
          <w:bCs/>
          <w:iCs/>
          <w:sz w:val="20"/>
          <w:szCs w:val="20"/>
        </w:rPr>
      </w:pPr>
    </w:p>
    <w:p w:rsidR="00710B53" w:rsidRDefault="00710B53" w:rsidP="00B01170">
      <w:pPr>
        <w:tabs>
          <w:tab w:val="left" w:pos="-23942"/>
          <w:tab w:val="left" w:pos="21928"/>
        </w:tabs>
        <w:spacing w:line="240" w:lineRule="atLeast"/>
        <w:jc w:val="both"/>
        <w:rPr>
          <w:rFonts w:ascii="Verdana" w:hAnsi="Verdana" w:cs="Tahoma"/>
          <w:b/>
          <w:bCs/>
          <w:iCs/>
          <w:sz w:val="20"/>
          <w:szCs w:val="20"/>
        </w:rPr>
      </w:pPr>
      <w:r>
        <w:rPr>
          <w:rFonts w:ascii="Verdana" w:hAnsi="Verdana" w:cs="Tahoma"/>
          <w:b/>
          <w:bCs/>
          <w:iCs/>
          <w:sz w:val="20"/>
          <w:szCs w:val="20"/>
        </w:rPr>
        <w:tab/>
      </w:r>
    </w:p>
    <w:p w:rsidR="00D97134" w:rsidRDefault="00D97134" w:rsidP="009928C8">
      <w:pPr>
        <w:tabs>
          <w:tab w:val="left" w:pos="2400"/>
        </w:tabs>
        <w:spacing w:line="240" w:lineRule="atLeast"/>
        <w:jc w:val="both"/>
        <w:rPr>
          <w:rFonts w:ascii="Verdana" w:hAnsi="Verdana" w:cs="Tahoma"/>
          <w:bCs/>
          <w:i/>
          <w:iCs/>
          <w:sz w:val="20"/>
        </w:rPr>
      </w:pPr>
    </w:p>
    <w:p w:rsidR="00D97134" w:rsidRDefault="00C825B9" w:rsidP="009928C8">
      <w:pPr>
        <w:tabs>
          <w:tab w:val="left" w:pos="2400"/>
        </w:tabs>
        <w:spacing w:line="240" w:lineRule="atLeast"/>
        <w:jc w:val="both"/>
        <w:rPr>
          <w:rFonts w:ascii="Verdana" w:hAnsi="Verdana" w:cs="Tahoma"/>
          <w:bCs/>
          <w:i/>
          <w:iCs/>
          <w:sz w:val="20"/>
        </w:rPr>
      </w:pPr>
      <w:r>
        <w:rPr>
          <w:rFonts w:ascii="Verdana" w:hAnsi="Verdana" w:cs="Tahoma"/>
          <w:bCs/>
          <w:i/>
          <w:iCs/>
          <w:sz w:val="20"/>
        </w:rPr>
        <w:t xml:space="preserve">Vi ricordiamo che, come da disposizione del Consiglio Nazionale- Informativa n.28/2020 - l’evento è accreditato dal nostro Ordine e la presenza verrà riconosciuta previa compilazione del modello di autocertificazione allegato alla mail. </w:t>
      </w:r>
    </w:p>
    <w:p w:rsidR="00D97134" w:rsidRDefault="00D97134" w:rsidP="009928C8">
      <w:pPr>
        <w:tabs>
          <w:tab w:val="left" w:pos="2400"/>
        </w:tabs>
        <w:spacing w:line="240" w:lineRule="atLeast"/>
        <w:jc w:val="both"/>
        <w:rPr>
          <w:rFonts w:ascii="Verdana" w:hAnsi="Verdana" w:cs="Tahoma"/>
          <w:bCs/>
          <w:i/>
          <w:iCs/>
          <w:sz w:val="20"/>
        </w:rPr>
      </w:pPr>
    </w:p>
    <w:p w:rsidR="00D97134" w:rsidRDefault="00D97134" w:rsidP="009928C8">
      <w:pPr>
        <w:tabs>
          <w:tab w:val="left" w:pos="2400"/>
        </w:tabs>
        <w:spacing w:line="240" w:lineRule="atLeast"/>
        <w:jc w:val="both"/>
        <w:rPr>
          <w:rFonts w:ascii="Verdana" w:hAnsi="Verdana" w:cs="Tahoma"/>
          <w:bCs/>
          <w:i/>
          <w:iCs/>
          <w:sz w:val="20"/>
        </w:rPr>
      </w:pPr>
    </w:p>
    <w:p w:rsidR="009928C8" w:rsidRDefault="00CA2BEC" w:rsidP="009928C8">
      <w:pPr>
        <w:tabs>
          <w:tab w:val="left" w:pos="2400"/>
        </w:tabs>
        <w:spacing w:line="240" w:lineRule="atLeast"/>
        <w:jc w:val="both"/>
        <w:rPr>
          <w:rFonts w:ascii="Verdana" w:hAnsi="Verdana" w:cs="Tahoma"/>
          <w:b/>
          <w:bCs/>
          <w:i/>
          <w:iCs/>
          <w:color w:val="0000FF"/>
          <w:sz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181.1pt;margin-top:6.65pt;width:109.9pt;height:100.85pt;z-index:251662336;mso-wrap-distance-left:9.05pt;mso-wrap-distance-right:9.05pt" filled="t">
            <v:fill color2="black"/>
            <v:imagedata r:id="rId11" o:title=""/>
          </v:shape>
          <o:OLEObject Type="Embed" ProgID="Word.Picture.8" ShapeID="_x0000_s1030" DrawAspect="Content" ObjectID="_1647501336" r:id="rId12"/>
        </w:pict>
      </w:r>
    </w:p>
    <w:p w:rsidR="009928C8" w:rsidRPr="0064460B" w:rsidRDefault="009928C8" w:rsidP="009928C8">
      <w:pPr>
        <w:tabs>
          <w:tab w:val="left" w:pos="2400"/>
        </w:tabs>
        <w:spacing w:line="240" w:lineRule="atLeast"/>
        <w:jc w:val="both"/>
        <w:rPr>
          <w:i/>
          <w:szCs w:val="20"/>
        </w:rPr>
      </w:pPr>
      <w:r>
        <w:rPr>
          <w:i/>
          <w:szCs w:val="20"/>
        </w:rPr>
        <w:t xml:space="preserve">     </w:t>
      </w:r>
      <w:r w:rsidRPr="0064460B">
        <w:rPr>
          <w:i/>
          <w:szCs w:val="20"/>
        </w:rPr>
        <w:t xml:space="preserve">Il </w:t>
      </w:r>
      <w:r>
        <w:rPr>
          <w:i/>
          <w:szCs w:val="20"/>
        </w:rPr>
        <w:t>Consigliere Delegato</w:t>
      </w:r>
      <w:r w:rsidRPr="0064460B">
        <w:rPr>
          <w:b/>
          <w:sz w:val="20"/>
          <w:szCs w:val="20"/>
        </w:rPr>
        <w:tab/>
      </w:r>
      <w:r w:rsidRPr="0064460B">
        <w:rPr>
          <w:b/>
          <w:sz w:val="20"/>
          <w:szCs w:val="20"/>
        </w:rPr>
        <w:tab/>
      </w:r>
      <w:r w:rsidRPr="0064460B">
        <w:rPr>
          <w:b/>
          <w:sz w:val="20"/>
          <w:szCs w:val="20"/>
        </w:rPr>
        <w:tab/>
      </w:r>
      <w:r w:rsidRPr="0064460B">
        <w:rPr>
          <w:b/>
          <w:sz w:val="20"/>
          <w:szCs w:val="20"/>
        </w:rPr>
        <w:tab/>
        <w:t xml:space="preserve">  </w:t>
      </w:r>
      <w:r>
        <w:rPr>
          <w:b/>
          <w:sz w:val="20"/>
          <w:szCs w:val="20"/>
        </w:rPr>
        <w:t xml:space="preserve"> 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</w:t>
      </w:r>
      <w:r w:rsidRPr="0064460B">
        <w:rPr>
          <w:i/>
          <w:szCs w:val="20"/>
        </w:rPr>
        <w:t xml:space="preserve">Il </w:t>
      </w:r>
      <w:r>
        <w:rPr>
          <w:i/>
          <w:szCs w:val="20"/>
        </w:rPr>
        <w:t>Consigliere Delegato</w:t>
      </w:r>
    </w:p>
    <w:p w:rsidR="009928C8" w:rsidRDefault="009928C8" w:rsidP="009928C8">
      <w:pPr>
        <w:widowControl w:val="0"/>
        <w:jc w:val="both"/>
      </w:pPr>
      <w:r>
        <w:rPr>
          <w:noProof/>
          <w:lang w:eastAsia="it-IT"/>
        </w:rPr>
        <w:drawing>
          <wp:anchor distT="0" distB="0" distL="114300" distR="114300" simplePos="0" relativeHeight="251663360" behindDoc="1" locked="0" layoutInCell="1" allowOverlap="1" wp14:anchorId="69359349" wp14:editId="4760358E">
            <wp:simplePos x="0" y="0"/>
            <wp:positionH relativeFrom="column">
              <wp:posOffset>4338955</wp:posOffset>
            </wp:positionH>
            <wp:positionV relativeFrom="paragraph">
              <wp:posOffset>95885</wp:posOffset>
            </wp:positionV>
            <wp:extent cx="1180465" cy="942975"/>
            <wp:effectExtent l="0" t="0" r="635" b="952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942975"/>
                    </a:xfrm>
                    <a:prstGeom prst="rect">
                      <a:avLst/>
                    </a:prstGeom>
                    <a:noFill/>
                    <a:effectLst>
                      <a:softEdge rad="127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iCs/>
        </w:rPr>
        <w:t xml:space="preserve">     (Christian </w:t>
      </w:r>
      <w:proofErr w:type="spellStart"/>
      <w:r>
        <w:rPr>
          <w:i/>
          <w:iCs/>
        </w:rPr>
        <w:t>Cavazzoni</w:t>
      </w:r>
      <w:proofErr w:type="spellEnd"/>
      <w:r>
        <w:rPr>
          <w:i/>
          <w:iCs/>
        </w:rPr>
        <w:t>)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          (Isabella Ippolita </w:t>
      </w:r>
      <w:proofErr w:type="spellStart"/>
      <w:r>
        <w:rPr>
          <w:i/>
          <w:iCs/>
        </w:rPr>
        <w:t>Soldani</w:t>
      </w:r>
      <w:proofErr w:type="spellEnd"/>
      <w:r w:rsidRPr="0064460B">
        <w:t>)</w:t>
      </w:r>
    </w:p>
    <w:p w:rsidR="00BB4CAB" w:rsidRDefault="009928C8" w:rsidP="00210150">
      <w:pPr>
        <w:widowControl w:val="0"/>
        <w:jc w:val="both"/>
      </w:pPr>
      <w:r>
        <w:rPr>
          <w:noProof/>
          <w:lang w:eastAsia="it-IT"/>
        </w:rPr>
        <w:drawing>
          <wp:inline distT="0" distB="0" distL="0" distR="0" wp14:anchorId="2D7EE21F" wp14:editId="77B57FD9">
            <wp:extent cx="1790700" cy="78105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1" t="5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</w:t>
      </w:r>
    </w:p>
    <w:sectPr w:rsidR="00BB4CAB" w:rsidSect="00CC108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40" w:code="9"/>
      <w:pgMar w:top="2688" w:right="1418" w:bottom="1418" w:left="1418" w:header="851" w:footer="141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B28" w:rsidRDefault="002E4B28" w:rsidP="00C65AFA">
      <w:r>
        <w:separator/>
      </w:r>
    </w:p>
  </w:endnote>
  <w:endnote w:type="continuationSeparator" w:id="0">
    <w:p w:rsidR="002E4B28" w:rsidRDefault="002E4B28" w:rsidP="00C6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046" w:rsidRDefault="00BD204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B12" w:rsidRDefault="00F65B12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3A2D2BB3" wp14:editId="71F245CB">
          <wp:simplePos x="0" y="0"/>
          <wp:positionH relativeFrom="margin">
            <wp:align>center</wp:align>
          </wp:positionH>
          <wp:positionV relativeFrom="paragraph">
            <wp:posOffset>190182</wp:posOffset>
          </wp:positionV>
          <wp:extent cx="6072791" cy="461936"/>
          <wp:effectExtent l="0" t="0" r="444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2791" cy="461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046" w:rsidRDefault="00BD204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B28" w:rsidRDefault="002E4B28" w:rsidP="00C65AFA">
      <w:r>
        <w:separator/>
      </w:r>
    </w:p>
  </w:footnote>
  <w:footnote w:type="continuationSeparator" w:id="0">
    <w:p w:rsidR="002E4B28" w:rsidRDefault="002E4B28" w:rsidP="00C65A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046" w:rsidRDefault="00BD204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B12" w:rsidRDefault="00F65B1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538279E8" wp14:editId="4F8B9DAF">
          <wp:simplePos x="0" y="0"/>
          <wp:positionH relativeFrom="margin">
            <wp:align>center</wp:align>
          </wp:positionH>
          <wp:positionV relativeFrom="paragraph">
            <wp:posOffset>-325120</wp:posOffset>
          </wp:positionV>
          <wp:extent cx="7185660" cy="1247785"/>
          <wp:effectExtent l="0" t="0" r="0" b="952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5660" cy="1247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046" w:rsidRDefault="00BD204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2"/>
      <w:numFmt w:val="decimal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2577EFD"/>
    <w:multiLevelType w:val="hybridMultilevel"/>
    <w:tmpl w:val="BA6E850A"/>
    <w:lvl w:ilvl="0" w:tplc="C846B39A">
      <w:start w:val="1"/>
      <w:numFmt w:val="bullet"/>
      <w:lvlText w:val="-"/>
      <w:lvlJc w:val="left"/>
      <w:pPr>
        <w:ind w:left="246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3">
    <w:nsid w:val="0E5D2CA4"/>
    <w:multiLevelType w:val="hybridMultilevel"/>
    <w:tmpl w:val="E6E219BA"/>
    <w:lvl w:ilvl="0" w:tplc="340AECF4">
      <w:numFmt w:val="bullet"/>
      <w:lvlText w:val="-"/>
      <w:lvlJc w:val="left"/>
      <w:pPr>
        <w:ind w:left="249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4">
    <w:nsid w:val="491A38F4"/>
    <w:multiLevelType w:val="hybridMultilevel"/>
    <w:tmpl w:val="FF34F318"/>
    <w:lvl w:ilvl="0" w:tplc="79A6688A">
      <w:start w:val="3"/>
      <w:numFmt w:val="bullet"/>
      <w:lvlText w:val="-"/>
      <w:lvlJc w:val="left"/>
      <w:pPr>
        <w:ind w:left="246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5">
    <w:nsid w:val="4A3F105B"/>
    <w:multiLevelType w:val="hybridMultilevel"/>
    <w:tmpl w:val="33C6B77A"/>
    <w:lvl w:ilvl="0" w:tplc="9394FC5E">
      <w:start w:val="3"/>
      <w:numFmt w:val="bullet"/>
      <w:lvlText w:val="-"/>
      <w:lvlJc w:val="left"/>
      <w:pPr>
        <w:ind w:left="246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6">
    <w:nsid w:val="56BC3639"/>
    <w:multiLevelType w:val="hybridMultilevel"/>
    <w:tmpl w:val="161A5E1C"/>
    <w:lvl w:ilvl="0" w:tplc="C874A8E0">
      <w:start w:val="1"/>
      <w:numFmt w:val="bullet"/>
      <w:lvlText w:val="-"/>
      <w:lvlJc w:val="left"/>
      <w:pPr>
        <w:ind w:left="249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7">
    <w:nsid w:val="57E41B56"/>
    <w:multiLevelType w:val="hybridMultilevel"/>
    <w:tmpl w:val="2A4AA6CA"/>
    <w:lvl w:ilvl="0" w:tplc="8A1A72C0">
      <w:start w:val="1"/>
      <w:numFmt w:val="bullet"/>
      <w:lvlText w:val="-"/>
      <w:lvlJc w:val="left"/>
      <w:pPr>
        <w:ind w:left="246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8">
    <w:nsid w:val="64BA0A00"/>
    <w:multiLevelType w:val="hybridMultilevel"/>
    <w:tmpl w:val="DE445E3E"/>
    <w:lvl w:ilvl="0" w:tplc="CEE0046C">
      <w:numFmt w:val="bullet"/>
      <w:lvlText w:val="-"/>
      <w:lvlJc w:val="left"/>
      <w:pPr>
        <w:ind w:left="249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9">
    <w:nsid w:val="69E001C3"/>
    <w:multiLevelType w:val="hybridMultilevel"/>
    <w:tmpl w:val="13E8FF70"/>
    <w:lvl w:ilvl="0" w:tplc="633A1ECE">
      <w:start w:val="1"/>
      <w:numFmt w:val="bullet"/>
      <w:lvlText w:val="-"/>
      <w:lvlJc w:val="left"/>
      <w:pPr>
        <w:ind w:left="249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0">
    <w:nsid w:val="70F53151"/>
    <w:multiLevelType w:val="hybridMultilevel"/>
    <w:tmpl w:val="5EA8B6AE"/>
    <w:lvl w:ilvl="0" w:tplc="6720A5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5AD3B53"/>
    <w:multiLevelType w:val="hybridMultilevel"/>
    <w:tmpl w:val="7BD63C30"/>
    <w:lvl w:ilvl="0" w:tplc="1DF49A56"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11"/>
  </w:num>
  <w:num w:numId="5">
    <w:abstractNumId w:val="4"/>
  </w:num>
  <w:num w:numId="6">
    <w:abstractNumId w:val="5"/>
  </w:num>
  <w:num w:numId="7">
    <w:abstractNumId w:val="9"/>
  </w:num>
  <w:num w:numId="8">
    <w:abstractNumId w:val="3"/>
  </w:num>
  <w:num w:numId="9">
    <w:abstractNumId w:val="8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86"/>
    <w:rsid w:val="000007DE"/>
    <w:rsid w:val="00000810"/>
    <w:rsid w:val="00002960"/>
    <w:rsid w:val="00005A9B"/>
    <w:rsid w:val="00005DE7"/>
    <w:rsid w:val="000063CF"/>
    <w:rsid w:val="00006C31"/>
    <w:rsid w:val="00012499"/>
    <w:rsid w:val="000217F7"/>
    <w:rsid w:val="0002333F"/>
    <w:rsid w:val="00026042"/>
    <w:rsid w:val="000274E0"/>
    <w:rsid w:val="00027549"/>
    <w:rsid w:val="00027DF5"/>
    <w:rsid w:val="00036FFD"/>
    <w:rsid w:val="000407F7"/>
    <w:rsid w:val="00043ECC"/>
    <w:rsid w:val="00050351"/>
    <w:rsid w:val="000533E3"/>
    <w:rsid w:val="00064710"/>
    <w:rsid w:val="00073742"/>
    <w:rsid w:val="00073EC2"/>
    <w:rsid w:val="00075B56"/>
    <w:rsid w:val="00077391"/>
    <w:rsid w:val="00077B5B"/>
    <w:rsid w:val="000821E2"/>
    <w:rsid w:val="00082DEF"/>
    <w:rsid w:val="000905D4"/>
    <w:rsid w:val="0009233C"/>
    <w:rsid w:val="00095122"/>
    <w:rsid w:val="000963C4"/>
    <w:rsid w:val="0009670A"/>
    <w:rsid w:val="000A2376"/>
    <w:rsid w:val="000A254A"/>
    <w:rsid w:val="000A322F"/>
    <w:rsid w:val="000A392C"/>
    <w:rsid w:val="000A50A7"/>
    <w:rsid w:val="000A52DE"/>
    <w:rsid w:val="000A5399"/>
    <w:rsid w:val="000A78A2"/>
    <w:rsid w:val="000B2177"/>
    <w:rsid w:val="000B6D0C"/>
    <w:rsid w:val="000C0216"/>
    <w:rsid w:val="000C3BA5"/>
    <w:rsid w:val="000C4749"/>
    <w:rsid w:val="000C6BF7"/>
    <w:rsid w:val="000C7C90"/>
    <w:rsid w:val="000D08C5"/>
    <w:rsid w:val="000D1669"/>
    <w:rsid w:val="000D37A8"/>
    <w:rsid w:val="000D52D2"/>
    <w:rsid w:val="000D6139"/>
    <w:rsid w:val="000E13B8"/>
    <w:rsid w:val="000E1B41"/>
    <w:rsid w:val="000E2DC9"/>
    <w:rsid w:val="000E64B4"/>
    <w:rsid w:val="000E6AAC"/>
    <w:rsid w:val="000F1FE6"/>
    <w:rsid w:val="000F536C"/>
    <w:rsid w:val="0010191B"/>
    <w:rsid w:val="001051FE"/>
    <w:rsid w:val="00107433"/>
    <w:rsid w:val="001111DE"/>
    <w:rsid w:val="001119AE"/>
    <w:rsid w:val="00112722"/>
    <w:rsid w:val="0011305E"/>
    <w:rsid w:val="0011492E"/>
    <w:rsid w:val="0011775B"/>
    <w:rsid w:val="0012065A"/>
    <w:rsid w:val="0012189F"/>
    <w:rsid w:val="001250A0"/>
    <w:rsid w:val="0013116A"/>
    <w:rsid w:val="0013379D"/>
    <w:rsid w:val="001358B7"/>
    <w:rsid w:val="00135CFB"/>
    <w:rsid w:val="001360FD"/>
    <w:rsid w:val="00136680"/>
    <w:rsid w:val="00136F39"/>
    <w:rsid w:val="00145D58"/>
    <w:rsid w:val="00146910"/>
    <w:rsid w:val="00147B71"/>
    <w:rsid w:val="001523EB"/>
    <w:rsid w:val="001559FE"/>
    <w:rsid w:val="00161780"/>
    <w:rsid w:val="00161AF6"/>
    <w:rsid w:val="00171F02"/>
    <w:rsid w:val="00174324"/>
    <w:rsid w:val="001831FA"/>
    <w:rsid w:val="00183438"/>
    <w:rsid w:val="00184A06"/>
    <w:rsid w:val="00193C3B"/>
    <w:rsid w:val="001A32B7"/>
    <w:rsid w:val="001A660D"/>
    <w:rsid w:val="001A730B"/>
    <w:rsid w:val="001A78B0"/>
    <w:rsid w:val="001A78E2"/>
    <w:rsid w:val="001B269C"/>
    <w:rsid w:val="001B328D"/>
    <w:rsid w:val="001B5B44"/>
    <w:rsid w:val="001C3F04"/>
    <w:rsid w:val="001C474C"/>
    <w:rsid w:val="001C5BC5"/>
    <w:rsid w:val="001D21FB"/>
    <w:rsid w:val="001D2DB9"/>
    <w:rsid w:val="001D2F72"/>
    <w:rsid w:val="001D3AD4"/>
    <w:rsid w:val="001D5058"/>
    <w:rsid w:val="001D701A"/>
    <w:rsid w:val="001D7549"/>
    <w:rsid w:val="001E14F6"/>
    <w:rsid w:val="001F11CF"/>
    <w:rsid w:val="001F1B25"/>
    <w:rsid w:val="001F4146"/>
    <w:rsid w:val="001F5158"/>
    <w:rsid w:val="001F5805"/>
    <w:rsid w:val="001F620B"/>
    <w:rsid w:val="001F684B"/>
    <w:rsid w:val="001F6A48"/>
    <w:rsid w:val="001F6C10"/>
    <w:rsid w:val="001F6D17"/>
    <w:rsid w:val="002036BF"/>
    <w:rsid w:val="002071A6"/>
    <w:rsid w:val="0020791F"/>
    <w:rsid w:val="00210150"/>
    <w:rsid w:val="0021181D"/>
    <w:rsid w:val="00212C46"/>
    <w:rsid w:val="00214ED1"/>
    <w:rsid w:val="00215F55"/>
    <w:rsid w:val="002164C7"/>
    <w:rsid w:val="0021742F"/>
    <w:rsid w:val="00221F3E"/>
    <w:rsid w:val="00222043"/>
    <w:rsid w:val="00226319"/>
    <w:rsid w:val="00226C50"/>
    <w:rsid w:val="00230E75"/>
    <w:rsid w:val="0023450E"/>
    <w:rsid w:val="00240FE0"/>
    <w:rsid w:val="00241C73"/>
    <w:rsid w:val="00242435"/>
    <w:rsid w:val="00243E3B"/>
    <w:rsid w:val="002454FA"/>
    <w:rsid w:val="00247122"/>
    <w:rsid w:val="002475CA"/>
    <w:rsid w:val="002509D0"/>
    <w:rsid w:val="002511A0"/>
    <w:rsid w:val="00252134"/>
    <w:rsid w:val="00252329"/>
    <w:rsid w:val="00254270"/>
    <w:rsid w:val="00255EAD"/>
    <w:rsid w:val="00256D8B"/>
    <w:rsid w:val="00260EDB"/>
    <w:rsid w:val="00260FA6"/>
    <w:rsid w:val="00263798"/>
    <w:rsid w:val="00263B92"/>
    <w:rsid w:val="00263EFE"/>
    <w:rsid w:val="00265615"/>
    <w:rsid w:val="002657CD"/>
    <w:rsid w:val="002677D3"/>
    <w:rsid w:val="00270871"/>
    <w:rsid w:val="00276C30"/>
    <w:rsid w:val="002841E7"/>
    <w:rsid w:val="00286BDB"/>
    <w:rsid w:val="00290076"/>
    <w:rsid w:val="002906BA"/>
    <w:rsid w:val="002961B4"/>
    <w:rsid w:val="002965F5"/>
    <w:rsid w:val="00296FEF"/>
    <w:rsid w:val="002A0E1A"/>
    <w:rsid w:val="002A1033"/>
    <w:rsid w:val="002A2417"/>
    <w:rsid w:val="002A69C3"/>
    <w:rsid w:val="002A6FEF"/>
    <w:rsid w:val="002B00AB"/>
    <w:rsid w:val="002B35AA"/>
    <w:rsid w:val="002B4417"/>
    <w:rsid w:val="002C59C8"/>
    <w:rsid w:val="002C7E4D"/>
    <w:rsid w:val="002D4BDD"/>
    <w:rsid w:val="002D5591"/>
    <w:rsid w:val="002D5EB7"/>
    <w:rsid w:val="002D74C7"/>
    <w:rsid w:val="002E0055"/>
    <w:rsid w:val="002E14B2"/>
    <w:rsid w:val="002E49A7"/>
    <w:rsid w:val="002E4B28"/>
    <w:rsid w:val="002E7FA9"/>
    <w:rsid w:val="002F1C0B"/>
    <w:rsid w:val="002F3837"/>
    <w:rsid w:val="002F3FE9"/>
    <w:rsid w:val="00301B48"/>
    <w:rsid w:val="0030203E"/>
    <w:rsid w:val="00302F23"/>
    <w:rsid w:val="00305D57"/>
    <w:rsid w:val="00306D74"/>
    <w:rsid w:val="00312F88"/>
    <w:rsid w:val="00314543"/>
    <w:rsid w:val="003158F1"/>
    <w:rsid w:val="00322987"/>
    <w:rsid w:val="0032729E"/>
    <w:rsid w:val="0033023E"/>
    <w:rsid w:val="00332482"/>
    <w:rsid w:val="0033590A"/>
    <w:rsid w:val="003454E4"/>
    <w:rsid w:val="00346B88"/>
    <w:rsid w:val="00352734"/>
    <w:rsid w:val="003544E0"/>
    <w:rsid w:val="003573B1"/>
    <w:rsid w:val="00362F48"/>
    <w:rsid w:val="00363F40"/>
    <w:rsid w:val="0036567B"/>
    <w:rsid w:val="00372E98"/>
    <w:rsid w:val="00380C30"/>
    <w:rsid w:val="00382D59"/>
    <w:rsid w:val="00385972"/>
    <w:rsid w:val="00391E90"/>
    <w:rsid w:val="00392043"/>
    <w:rsid w:val="00393FB9"/>
    <w:rsid w:val="003940C4"/>
    <w:rsid w:val="003A5E2E"/>
    <w:rsid w:val="003A69E0"/>
    <w:rsid w:val="003A79AC"/>
    <w:rsid w:val="003B389E"/>
    <w:rsid w:val="003B3C01"/>
    <w:rsid w:val="003B3EA8"/>
    <w:rsid w:val="003B7656"/>
    <w:rsid w:val="003C2904"/>
    <w:rsid w:val="003C39B5"/>
    <w:rsid w:val="003D0477"/>
    <w:rsid w:val="003D175B"/>
    <w:rsid w:val="003D23E2"/>
    <w:rsid w:val="003D59B0"/>
    <w:rsid w:val="003D71FB"/>
    <w:rsid w:val="003E18B8"/>
    <w:rsid w:val="003E449E"/>
    <w:rsid w:val="003E727F"/>
    <w:rsid w:val="003F028B"/>
    <w:rsid w:val="003F4CF2"/>
    <w:rsid w:val="003F73AA"/>
    <w:rsid w:val="0040038B"/>
    <w:rsid w:val="00402462"/>
    <w:rsid w:val="00403443"/>
    <w:rsid w:val="004047CF"/>
    <w:rsid w:val="0040513B"/>
    <w:rsid w:val="00406960"/>
    <w:rsid w:val="00410236"/>
    <w:rsid w:val="00410ABC"/>
    <w:rsid w:val="00417D3A"/>
    <w:rsid w:val="00421C7B"/>
    <w:rsid w:val="00422529"/>
    <w:rsid w:val="00423890"/>
    <w:rsid w:val="00423C7A"/>
    <w:rsid w:val="00424A7C"/>
    <w:rsid w:val="0042722B"/>
    <w:rsid w:val="00442202"/>
    <w:rsid w:val="00442821"/>
    <w:rsid w:val="004450CD"/>
    <w:rsid w:val="00451FBF"/>
    <w:rsid w:val="00452DB2"/>
    <w:rsid w:val="00453344"/>
    <w:rsid w:val="004541E3"/>
    <w:rsid w:val="004544E3"/>
    <w:rsid w:val="00454F3B"/>
    <w:rsid w:val="0045537E"/>
    <w:rsid w:val="0046103C"/>
    <w:rsid w:val="004703A4"/>
    <w:rsid w:val="004725AF"/>
    <w:rsid w:val="00472AF8"/>
    <w:rsid w:val="00475513"/>
    <w:rsid w:val="00475BAA"/>
    <w:rsid w:val="00476507"/>
    <w:rsid w:val="00476B12"/>
    <w:rsid w:val="00480A9B"/>
    <w:rsid w:val="00482825"/>
    <w:rsid w:val="00482BCB"/>
    <w:rsid w:val="00485ED0"/>
    <w:rsid w:val="00487A6B"/>
    <w:rsid w:val="00490CC7"/>
    <w:rsid w:val="00492774"/>
    <w:rsid w:val="00492B9A"/>
    <w:rsid w:val="00492F2E"/>
    <w:rsid w:val="00495EB6"/>
    <w:rsid w:val="004A5FA1"/>
    <w:rsid w:val="004A6F5F"/>
    <w:rsid w:val="004B1493"/>
    <w:rsid w:val="004B5A36"/>
    <w:rsid w:val="004B659B"/>
    <w:rsid w:val="004B788B"/>
    <w:rsid w:val="004B7FC3"/>
    <w:rsid w:val="004C0673"/>
    <w:rsid w:val="004C1D2A"/>
    <w:rsid w:val="004C1DFB"/>
    <w:rsid w:val="004C2A32"/>
    <w:rsid w:val="004C2E50"/>
    <w:rsid w:val="004C34DA"/>
    <w:rsid w:val="004C3C30"/>
    <w:rsid w:val="004C4394"/>
    <w:rsid w:val="004C4C96"/>
    <w:rsid w:val="004C5A74"/>
    <w:rsid w:val="004C6D9E"/>
    <w:rsid w:val="004C7539"/>
    <w:rsid w:val="004D2697"/>
    <w:rsid w:val="004D2BC2"/>
    <w:rsid w:val="004D2EA9"/>
    <w:rsid w:val="004D446B"/>
    <w:rsid w:val="004D5026"/>
    <w:rsid w:val="004E2D62"/>
    <w:rsid w:val="004E3B37"/>
    <w:rsid w:val="004E4084"/>
    <w:rsid w:val="004F1062"/>
    <w:rsid w:val="004F71EF"/>
    <w:rsid w:val="0050137F"/>
    <w:rsid w:val="0050241F"/>
    <w:rsid w:val="0050528E"/>
    <w:rsid w:val="005052B2"/>
    <w:rsid w:val="00506512"/>
    <w:rsid w:val="00507B90"/>
    <w:rsid w:val="00512704"/>
    <w:rsid w:val="005127D5"/>
    <w:rsid w:val="00516479"/>
    <w:rsid w:val="00522B0B"/>
    <w:rsid w:val="00523FF6"/>
    <w:rsid w:val="00533A49"/>
    <w:rsid w:val="00534E37"/>
    <w:rsid w:val="00535531"/>
    <w:rsid w:val="0053682A"/>
    <w:rsid w:val="00537460"/>
    <w:rsid w:val="00541E1A"/>
    <w:rsid w:val="00542317"/>
    <w:rsid w:val="00543660"/>
    <w:rsid w:val="0054543A"/>
    <w:rsid w:val="005464E2"/>
    <w:rsid w:val="005517D5"/>
    <w:rsid w:val="00552CF3"/>
    <w:rsid w:val="0055464C"/>
    <w:rsid w:val="00555B7B"/>
    <w:rsid w:val="0055605C"/>
    <w:rsid w:val="00556BAE"/>
    <w:rsid w:val="0056035F"/>
    <w:rsid w:val="00565913"/>
    <w:rsid w:val="0056636C"/>
    <w:rsid w:val="0056769F"/>
    <w:rsid w:val="0057495E"/>
    <w:rsid w:val="00577B6C"/>
    <w:rsid w:val="00585084"/>
    <w:rsid w:val="005913C9"/>
    <w:rsid w:val="00594E1E"/>
    <w:rsid w:val="00595336"/>
    <w:rsid w:val="005A0E9B"/>
    <w:rsid w:val="005A127C"/>
    <w:rsid w:val="005A32BD"/>
    <w:rsid w:val="005A339E"/>
    <w:rsid w:val="005A5244"/>
    <w:rsid w:val="005B321D"/>
    <w:rsid w:val="005B7996"/>
    <w:rsid w:val="005C3FBA"/>
    <w:rsid w:val="005D26DB"/>
    <w:rsid w:val="005D35CC"/>
    <w:rsid w:val="005D54D4"/>
    <w:rsid w:val="005D74E7"/>
    <w:rsid w:val="005D7A02"/>
    <w:rsid w:val="005E1023"/>
    <w:rsid w:val="005E1902"/>
    <w:rsid w:val="005E1985"/>
    <w:rsid w:val="005E464B"/>
    <w:rsid w:val="005E5F1F"/>
    <w:rsid w:val="005E6519"/>
    <w:rsid w:val="005E775C"/>
    <w:rsid w:val="005F0E33"/>
    <w:rsid w:val="005F2966"/>
    <w:rsid w:val="005F3C77"/>
    <w:rsid w:val="005F69F7"/>
    <w:rsid w:val="006077FE"/>
    <w:rsid w:val="006116DF"/>
    <w:rsid w:val="00611F05"/>
    <w:rsid w:val="00612279"/>
    <w:rsid w:val="006123D7"/>
    <w:rsid w:val="00613805"/>
    <w:rsid w:val="00614007"/>
    <w:rsid w:val="00615378"/>
    <w:rsid w:val="00617033"/>
    <w:rsid w:val="00621A4E"/>
    <w:rsid w:val="0062299F"/>
    <w:rsid w:val="00624299"/>
    <w:rsid w:val="0062676A"/>
    <w:rsid w:val="00627EE7"/>
    <w:rsid w:val="006312C1"/>
    <w:rsid w:val="00636D4A"/>
    <w:rsid w:val="00640085"/>
    <w:rsid w:val="00642323"/>
    <w:rsid w:val="0064460B"/>
    <w:rsid w:val="0065386A"/>
    <w:rsid w:val="00653E80"/>
    <w:rsid w:val="00657862"/>
    <w:rsid w:val="0066113E"/>
    <w:rsid w:val="006645AA"/>
    <w:rsid w:val="00666BEB"/>
    <w:rsid w:val="00674FB5"/>
    <w:rsid w:val="00676FE4"/>
    <w:rsid w:val="00683432"/>
    <w:rsid w:val="00692249"/>
    <w:rsid w:val="00694521"/>
    <w:rsid w:val="00694A5C"/>
    <w:rsid w:val="00694EB0"/>
    <w:rsid w:val="00695021"/>
    <w:rsid w:val="00697CDF"/>
    <w:rsid w:val="006A2188"/>
    <w:rsid w:val="006A356B"/>
    <w:rsid w:val="006A45FA"/>
    <w:rsid w:val="006A5CBF"/>
    <w:rsid w:val="006A6839"/>
    <w:rsid w:val="006B07B7"/>
    <w:rsid w:val="006B47A1"/>
    <w:rsid w:val="006C2F73"/>
    <w:rsid w:val="006C7CD2"/>
    <w:rsid w:val="006D1516"/>
    <w:rsid w:val="006D1B4A"/>
    <w:rsid w:val="006D3FA1"/>
    <w:rsid w:val="006D751D"/>
    <w:rsid w:val="006E0A7D"/>
    <w:rsid w:val="006E1A36"/>
    <w:rsid w:val="006E3686"/>
    <w:rsid w:val="006E493A"/>
    <w:rsid w:val="006E5ADD"/>
    <w:rsid w:val="006E786A"/>
    <w:rsid w:val="006E78E7"/>
    <w:rsid w:val="006F4876"/>
    <w:rsid w:val="006F6C9B"/>
    <w:rsid w:val="006F7FCE"/>
    <w:rsid w:val="00700F02"/>
    <w:rsid w:val="00702C02"/>
    <w:rsid w:val="00702DFA"/>
    <w:rsid w:val="0070401F"/>
    <w:rsid w:val="00705690"/>
    <w:rsid w:val="00710B53"/>
    <w:rsid w:val="007242DA"/>
    <w:rsid w:val="00724F3E"/>
    <w:rsid w:val="00726A26"/>
    <w:rsid w:val="00726BA0"/>
    <w:rsid w:val="00726CAA"/>
    <w:rsid w:val="00731889"/>
    <w:rsid w:val="0073237D"/>
    <w:rsid w:val="00735359"/>
    <w:rsid w:val="0073649C"/>
    <w:rsid w:val="00736E1C"/>
    <w:rsid w:val="00736FFF"/>
    <w:rsid w:val="00741D72"/>
    <w:rsid w:val="007431D3"/>
    <w:rsid w:val="0074407A"/>
    <w:rsid w:val="007501C9"/>
    <w:rsid w:val="00750D59"/>
    <w:rsid w:val="0075153C"/>
    <w:rsid w:val="0075179D"/>
    <w:rsid w:val="007523B6"/>
    <w:rsid w:val="00752422"/>
    <w:rsid w:val="00753715"/>
    <w:rsid w:val="007614AD"/>
    <w:rsid w:val="007708E6"/>
    <w:rsid w:val="00773D1A"/>
    <w:rsid w:val="0077569C"/>
    <w:rsid w:val="00777CE2"/>
    <w:rsid w:val="00781D9E"/>
    <w:rsid w:val="00791BCF"/>
    <w:rsid w:val="007924E7"/>
    <w:rsid w:val="0079293C"/>
    <w:rsid w:val="00793215"/>
    <w:rsid w:val="00793484"/>
    <w:rsid w:val="00797056"/>
    <w:rsid w:val="007A146C"/>
    <w:rsid w:val="007A2DF5"/>
    <w:rsid w:val="007A3BA9"/>
    <w:rsid w:val="007A49B2"/>
    <w:rsid w:val="007A7607"/>
    <w:rsid w:val="007B0FC1"/>
    <w:rsid w:val="007B151D"/>
    <w:rsid w:val="007B191F"/>
    <w:rsid w:val="007B3EB7"/>
    <w:rsid w:val="007D0DF0"/>
    <w:rsid w:val="007D2586"/>
    <w:rsid w:val="007D3342"/>
    <w:rsid w:val="007D61E2"/>
    <w:rsid w:val="007D745A"/>
    <w:rsid w:val="007E05CD"/>
    <w:rsid w:val="007E07F6"/>
    <w:rsid w:val="007E105A"/>
    <w:rsid w:val="007E1227"/>
    <w:rsid w:val="007E2B16"/>
    <w:rsid w:val="007E2C36"/>
    <w:rsid w:val="007E5B69"/>
    <w:rsid w:val="007F0FE4"/>
    <w:rsid w:val="007F3CC8"/>
    <w:rsid w:val="00803B0B"/>
    <w:rsid w:val="0081115E"/>
    <w:rsid w:val="0081126F"/>
    <w:rsid w:val="00814135"/>
    <w:rsid w:val="00820D81"/>
    <w:rsid w:val="00821490"/>
    <w:rsid w:val="0082246B"/>
    <w:rsid w:val="008247C6"/>
    <w:rsid w:val="00824BE9"/>
    <w:rsid w:val="00827436"/>
    <w:rsid w:val="00830880"/>
    <w:rsid w:val="00831D88"/>
    <w:rsid w:val="00833BF9"/>
    <w:rsid w:val="00833DD7"/>
    <w:rsid w:val="00834819"/>
    <w:rsid w:val="008428F9"/>
    <w:rsid w:val="008433A2"/>
    <w:rsid w:val="008434DC"/>
    <w:rsid w:val="00847293"/>
    <w:rsid w:val="008478F6"/>
    <w:rsid w:val="00851519"/>
    <w:rsid w:val="008536BF"/>
    <w:rsid w:val="00853A28"/>
    <w:rsid w:val="008542E1"/>
    <w:rsid w:val="00854877"/>
    <w:rsid w:val="0085629A"/>
    <w:rsid w:val="00857821"/>
    <w:rsid w:val="00860699"/>
    <w:rsid w:val="00864982"/>
    <w:rsid w:val="00865270"/>
    <w:rsid w:val="00871E0C"/>
    <w:rsid w:val="00883042"/>
    <w:rsid w:val="0088412D"/>
    <w:rsid w:val="008841BC"/>
    <w:rsid w:val="00887892"/>
    <w:rsid w:val="008925C6"/>
    <w:rsid w:val="00894B7A"/>
    <w:rsid w:val="00897443"/>
    <w:rsid w:val="008A38AA"/>
    <w:rsid w:val="008A414A"/>
    <w:rsid w:val="008A4F4E"/>
    <w:rsid w:val="008A7466"/>
    <w:rsid w:val="008A76F1"/>
    <w:rsid w:val="008A7A6A"/>
    <w:rsid w:val="008A7FFC"/>
    <w:rsid w:val="008B0121"/>
    <w:rsid w:val="008B155F"/>
    <w:rsid w:val="008B6BB0"/>
    <w:rsid w:val="008B75B2"/>
    <w:rsid w:val="008C5287"/>
    <w:rsid w:val="008D0256"/>
    <w:rsid w:val="008D4629"/>
    <w:rsid w:val="008D7137"/>
    <w:rsid w:val="008E3C9E"/>
    <w:rsid w:val="008E40D3"/>
    <w:rsid w:val="008E510C"/>
    <w:rsid w:val="008E60FB"/>
    <w:rsid w:val="008F2CB2"/>
    <w:rsid w:val="008F5EC7"/>
    <w:rsid w:val="008F753A"/>
    <w:rsid w:val="009037A1"/>
    <w:rsid w:val="009072C4"/>
    <w:rsid w:val="009123C0"/>
    <w:rsid w:val="00915A0C"/>
    <w:rsid w:val="00915FF6"/>
    <w:rsid w:val="00921CC5"/>
    <w:rsid w:val="00921DAF"/>
    <w:rsid w:val="00923E02"/>
    <w:rsid w:val="0092418F"/>
    <w:rsid w:val="00925E3F"/>
    <w:rsid w:val="009319D7"/>
    <w:rsid w:val="00931ED0"/>
    <w:rsid w:val="00942699"/>
    <w:rsid w:val="009472B2"/>
    <w:rsid w:val="00952CA7"/>
    <w:rsid w:val="009538E7"/>
    <w:rsid w:val="00953DDD"/>
    <w:rsid w:val="0095485C"/>
    <w:rsid w:val="00954AE9"/>
    <w:rsid w:val="00955D00"/>
    <w:rsid w:val="0096228B"/>
    <w:rsid w:val="00965C35"/>
    <w:rsid w:val="0097440C"/>
    <w:rsid w:val="009751B3"/>
    <w:rsid w:val="0097570C"/>
    <w:rsid w:val="009771FF"/>
    <w:rsid w:val="00977C17"/>
    <w:rsid w:val="009807E8"/>
    <w:rsid w:val="009841D6"/>
    <w:rsid w:val="009928C8"/>
    <w:rsid w:val="0099413B"/>
    <w:rsid w:val="0099553F"/>
    <w:rsid w:val="00995BE2"/>
    <w:rsid w:val="00996261"/>
    <w:rsid w:val="0099706A"/>
    <w:rsid w:val="009A138E"/>
    <w:rsid w:val="009A175B"/>
    <w:rsid w:val="009A4AF2"/>
    <w:rsid w:val="009A5997"/>
    <w:rsid w:val="009A5AAA"/>
    <w:rsid w:val="009A5F33"/>
    <w:rsid w:val="009A6174"/>
    <w:rsid w:val="009B3906"/>
    <w:rsid w:val="009B403E"/>
    <w:rsid w:val="009C36DD"/>
    <w:rsid w:val="009C5914"/>
    <w:rsid w:val="009D2EA5"/>
    <w:rsid w:val="009D5E5D"/>
    <w:rsid w:val="009D6247"/>
    <w:rsid w:val="009D64AD"/>
    <w:rsid w:val="009D7B78"/>
    <w:rsid w:val="009E039B"/>
    <w:rsid w:val="009E03E5"/>
    <w:rsid w:val="009E191D"/>
    <w:rsid w:val="009E2054"/>
    <w:rsid w:val="009E37CA"/>
    <w:rsid w:val="009E7FEC"/>
    <w:rsid w:val="009F13C1"/>
    <w:rsid w:val="009F2B20"/>
    <w:rsid w:val="00A02C5A"/>
    <w:rsid w:val="00A06663"/>
    <w:rsid w:val="00A07781"/>
    <w:rsid w:val="00A12878"/>
    <w:rsid w:val="00A1395C"/>
    <w:rsid w:val="00A15A0C"/>
    <w:rsid w:val="00A17185"/>
    <w:rsid w:val="00A17BB0"/>
    <w:rsid w:val="00A21B21"/>
    <w:rsid w:val="00A23C17"/>
    <w:rsid w:val="00A24DD0"/>
    <w:rsid w:val="00A251DC"/>
    <w:rsid w:val="00A31D83"/>
    <w:rsid w:val="00A34966"/>
    <w:rsid w:val="00A3577F"/>
    <w:rsid w:val="00A3729E"/>
    <w:rsid w:val="00A438F0"/>
    <w:rsid w:val="00A44424"/>
    <w:rsid w:val="00A452CD"/>
    <w:rsid w:val="00A4624F"/>
    <w:rsid w:val="00A4732A"/>
    <w:rsid w:val="00A508FE"/>
    <w:rsid w:val="00A51614"/>
    <w:rsid w:val="00A52C66"/>
    <w:rsid w:val="00A55C08"/>
    <w:rsid w:val="00A57BF6"/>
    <w:rsid w:val="00A67B85"/>
    <w:rsid w:val="00A77B7A"/>
    <w:rsid w:val="00A820AA"/>
    <w:rsid w:val="00A86281"/>
    <w:rsid w:val="00A87229"/>
    <w:rsid w:val="00A92FCF"/>
    <w:rsid w:val="00A96671"/>
    <w:rsid w:val="00A9759C"/>
    <w:rsid w:val="00AA0EC9"/>
    <w:rsid w:val="00AA21AE"/>
    <w:rsid w:val="00AA2578"/>
    <w:rsid w:val="00AA2D9D"/>
    <w:rsid w:val="00AA3B54"/>
    <w:rsid w:val="00AA5D48"/>
    <w:rsid w:val="00AB08F0"/>
    <w:rsid w:val="00AB2003"/>
    <w:rsid w:val="00AB212F"/>
    <w:rsid w:val="00AB2160"/>
    <w:rsid w:val="00AB3F07"/>
    <w:rsid w:val="00AB47ED"/>
    <w:rsid w:val="00AB4FED"/>
    <w:rsid w:val="00AB622E"/>
    <w:rsid w:val="00AB64C5"/>
    <w:rsid w:val="00AB7A8E"/>
    <w:rsid w:val="00AC1F27"/>
    <w:rsid w:val="00AC2F64"/>
    <w:rsid w:val="00AC5B62"/>
    <w:rsid w:val="00AD13A1"/>
    <w:rsid w:val="00AD3832"/>
    <w:rsid w:val="00AD507E"/>
    <w:rsid w:val="00AE0CD8"/>
    <w:rsid w:val="00AE1912"/>
    <w:rsid w:val="00AE4B9F"/>
    <w:rsid w:val="00AF3EDF"/>
    <w:rsid w:val="00AF5822"/>
    <w:rsid w:val="00B01170"/>
    <w:rsid w:val="00B102B6"/>
    <w:rsid w:val="00B1222F"/>
    <w:rsid w:val="00B14086"/>
    <w:rsid w:val="00B15410"/>
    <w:rsid w:val="00B158E9"/>
    <w:rsid w:val="00B2221A"/>
    <w:rsid w:val="00B24A92"/>
    <w:rsid w:val="00B32761"/>
    <w:rsid w:val="00B33147"/>
    <w:rsid w:val="00B33E08"/>
    <w:rsid w:val="00B34DD3"/>
    <w:rsid w:val="00B36796"/>
    <w:rsid w:val="00B40261"/>
    <w:rsid w:val="00B45B39"/>
    <w:rsid w:val="00B51AF2"/>
    <w:rsid w:val="00B5434E"/>
    <w:rsid w:val="00B55BE7"/>
    <w:rsid w:val="00B57930"/>
    <w:rsid w:val="00B57CEA"/>
    <w:rsid w:val="00B6332D"/>
    <w:rsid w:val="00B70FF2"/>
    <w:rsid w:val="00B74F6D"/>
    <w:rsid w:val="00B7577C"/>
    <w:rsid w:val="00B82437"/>
    <w:rsid w:val="00B915F6"/>
    <w:rsid w:val="00B93F2D"/>
    <w:rsid w:val="00B9426F"/>
    <w:rsid w:val="00B9467B"/>
    <w:rsid w:val="00B9694C"/>
    <w:rsid w:val="00B97B96"/>
    <w:rsid w:val="00B97BC5"/>
    <w:rsid w:val="00BA0190"/>
    <w:rsid w:val="00BA4C84"/>
    <w:rsid w:val="00BA6227"/>
    <w:rsid w:val="00BA78F7"/>
    <w:rsid w:val="00BB00C8"/>
    <w:rsid w:val="00BB24AF"/>
    <w:rsid w:val="00BB250A"/>
    <w:rsid w:val="00BB4CAB"/>
    <w:rsid w:val="00BB5809"/>
    <w:rsid w:val="00BC2E92"/>
    <w:rsid w:val="00BC42EA"/>
    <w:rsid w:val="00BC5DCE"/>
    <w:rsid w:val="00BC731B"/>
    <w:rsid w:val="00BD0711"/>
    <w:rsid w:val="00BD2046"/>
    <w:rsid w:val="00BD3194"/>
    <w:rsid w:val="00BD4C75"/>
    <w:rsid w:val="00BE39DE"/>
    <w:rsid w:val="00BE3FCF"/>
    <w:rsid w:val="00BF0EC5"/>
    <w:rsid w:val="00BF1201"/>
    <w:rsid w:val="00BF1505"/>
    <w:rsid w:val="00C04FA3"/>
    <w:rsid w:val="00C05664"/>
    <w:rsid w:val="00C10217"/>
    <w:rsid w:val="00C11B01"/>
    <w:rsid w:val="00C1236D"/>
    <w:rsid w:val="00C13A51"/>
    <w:rsid w:val="00C15F74"/>
    <w:rsid w:val="00C1691E"/>
    <w:rsid w:val="00C17E99"/>
    <w:rsid w:val="00C202F5"/>
    <w:rsid w:val="00C20880"/>
    <w:rsid w:val="00C20B6C"/>
    <w:rsid w:val="00C20BB1"/>
    <w:rsid w:val="00C23CDE"/>
    <w:rsid w:val="00C23FA7"/>
    <w:rsid w:val="00C25763"/>
    <w:rsid w:val="00C31773"/>
    <w:rsid w:val="00C32ED0"/>
    <w:rsid w:val="00C335B7"/>
    <w:rsid w:val="00C34C32"/>
    <w:rsid w:val="00C35761"/>
    <w:rsid w:val="00C418B2"/>
    <w:rsid w:val="00C434DA"/>
    <w:rsid w:val="00C51E47"/>
    <w:rsid w:val="00C56047"/>
    <w:rsid w:val="00C57F15"/>
    <w:rsid w:val="00C61C92"/>
    <w:rsid w:val="00C63BD0"/>
    <w:rsid w:val="00C65AFA"/>
    <w:rsid w:val="00C66577"/>
    <w:rsid w:val="00C676F5"/>
    <w:rsid w:val="00C70173"/>
    <w:rsid w:val="00C74F27"/>
    <w:rsid w:val="00C7770F"/>
    <w:rsid w:val="00C81B0D"/>
    <w:rsid w:val="00C825B9"/>
    <w:rsid w:val="00C83F07"/>
    <w:rsid w:val="00C84601"/>
    <w:rsid w:val="00C8712C"/>
    <w:rsid w:val="00C871BF"/>
    <w:rsid w:val="00C90E59"/>
    <w:rsid w:val="00C91296"/>
    <w:rsid w:val="00C92DFE"/>
    <w:rsid w:val="00C92EE2"/>
    <w:rsid w:val="00C94B8D"/>
    <w:rsid w:val="00C96A6B"/>
    <w:rsid w:val="00C97AE8"/>
    <w:rsid w:val="00C97B98"/>
    <w:rsid w:val="00CA1EAB"/>
    <w:rsid w:val="00CA2BEC"/>
    <w:rsid w:val="00CA6756"/>
    <w:rsid w:val="00CA68A8"/>
    <w:rsid w:val="00CA7F73"/>
    <w:rsid w:val="00CB086B"/>
    <w:rsid w:val="00CB0B02"/>
    <w:rsid w:val="00CB38F9"/>
    <w:rsid w:val="00CB5963"/>
    <w:rsid w:val="00CB5A81"/>
    <w:rsid w:val="00CB73BC"/>
    <w:rsid w:val="00CC1089"/>
    <w:rsid w:val="00CC22D4"/>
    <w:rsid w:val="00CC2F8B"/>
    <w:rsid w:val="00CC40C1"/>
    <w:rsid w:val="00CC526A"/>
    <w:rsid w:val="00CD0103"/>
    <w:rsid w:val="00CD18BE"/>
    <w:rsid w:val="00CD3BDD"/>
    <w:rsid w:val="00CD5073"/>
    <w:rsid w:val="00CD6FC6"/>
    <w:rsid w:val="00CE1FA2"/>
    <w:rsid w:val="00CE40CB"/>
    <w:rsid w:val="00CF205D"/>
    <w:rsid w:val="00CF38DB"/>
    <w:rsid w:val="00CF411A"/>
    <w:rsid w:val="00CF5628"/>
    <w:rsid w:val="00CF71E7"/>
    <w:rsid w:val="00D00EE3"/>
    <w:rsid w:val="00D07730"/>
    <w:rsid w:val="00D12CAE"/>
    <w:rsid w:val="00D13847"/>
    <w:rsid w:val="00D146F4"/>
    <w:rsid w:val="00D14896"/>
    <w:rsid w:val="00D23451"/>
    <w:rsid w:val="00D2403D"/>
    <w:rsid w:val="00D25422"/>
    <w:rsid w:val="00D25A77"/>
    <w:rsid w:val="00D269C6"/>
    <w:rsid w:val="00D27B94"/>
    <w:rsid w:val="00D27DB4"/>
    <w:rsid w:val="00D32282"/>
    <w:rsid w:val="00D32B5E"/>
    <w:rsid w:val="00D33866"/>
    <w:rsid w:val="00D44E33"/>
    <w:rsid w:val="00D5753C"/>
    <w:rsid w:val="00D60AF5"/>
    <w:rsid w:val="00D627C3"/>
    <w:rsid w:val="00D6521F"/>
    <w:rsid w:val="00D70711"/>
    <w:rsid w:val="00D70DC0"/>
    <w:rsid w:val="00D7195A"/>
    <w:rsid w:val="00D7224B"/>
    <w:rsid w:val="00D725D6"/>
    <w:rsid w:val="00D75CF6"/>
    <w:rsid w:val="00D75D43"/>
    <w:rsid w:val="00D8059C"/>
    <w:rsid w:val="00D806AD"/>
    <w:rsid w:val="00D813C8"/>
    <w:rsid w:val="00D85406"/>
    <w:rsid w:val="00D86244"/>
    <w:rsid w:val="00D901A2"/>
    <w:rsid w:val="00D90480"/>
    <w:rsid w:val="00D91296"/>
    <w:rsid w:val="00D932C6"/>
    <w:rsid w:val="00D9439C"/>
    <w:rsid w:val="00D95C7A"/>
    <w:rsid w:val="00D97134"/>
    <w:rsid w:val="00DA1146"/>
    <w:rsid w:val="00DA242A"/>
    <w:rsid w:val="00DA6A5A"/>
    <w:rsid w:val="00DA7040"/>
    <w:rsid w:val="00DB156C"/>
    <w:rsid w:val="00DB18E3"/>
    <w:rsid w:val="00DB54A9"/>
    <w:rsid w:val="00DC049B"/>
    <w:rsid w:val="00DC6C4A"/>
    <w:rsid w:val="00DC7982"/>
    <w:rsid w:val="00DD6241"/>
    <w:rsid w:val="00DD7B33"/>
    <w:rsid w:val="00DE0177"/>
    <w:rsid w:val="00DE32DF"/>
    <w:rsid w:val="00DE65CB"/>
    <w:rsid w:val="00DF043A"/>
    <w:rsid w:val="00DF1219"/>
    <w:rsid w:val="00DF1650"/>
    <w:rsid w:val="00DF618D"/>
    <w:rsid w:val="00DF6F76"/>
    <w:rsid w:val="00E02D73"/>
    <w:rsid w:val="00E07F8D"/>
    <w:rsid w:val="00E10B11"/>
    <w:rsid w:val="00E11935"/>
    <w:rsid w:val="00E12080"/>
    <w:rsid w:val="00E128DC"/>
    <w:rsid w:val="00E12927"/>
    <w:rsid w:val="00E1583A"/>
    <w:rsid w:val="00E16210"/>
    <w:rsid w:val="00E1644E"/>
    <w:rsid w:val="00E20CC5"/>
    <w:rsid w:val="00E25089"/>
    <w:rsid w:val="00E254AD"/>
    <w:rsid w:val="00E30082"/>
    <w:rsid w:val="00E34CD0"/>
    <w:rsid w:val="00E40393"/>
    <w:rsid w:val="00E450C4"/>
    <w:rsid w:val="00E45FA8"/>
    <w:rsid w:val="00E503A6"/>
    <w:rsid w:val="00E52069"/>
    <w:rsid w:val="00E52309"/>
    <w:rsid w:val="00E525AD"/>
    <w:rsid w:val="00E54541"/>
    <w:rsid w:val="00E552CB"/>
    <w:rsid w:val="00E5604B"/>
    <w:rsid w:val="00E5770C"/>
    <w:rsid w:val="00E608C9"/>
    <w:rsid w:val="00E61439"/>
    <w:rsid w:val="00E63FBA"/>
    <w:rsid w:val="00E65F7D"/>
    <w:rsid w:val="00E66A2A"/>
    <w:rsid w:val="00E66FAD"/>
    <w:rsid w:val="00E72B23"/>
    <w:rsid w:val="00E738C4"/>
    <w:rsid w:val="00E73965"/>
    <w:rsid w:val="00E8046B"/>
    <w:rsid w:val="00E80828"/>
    <w:rsid w:val="00E833EC"/>
    <w:rsid w:val="00E844F5"/>
    <w:rsid w:val="00E86473"/>
    <w:rsid w:val="00E86599"/>
    <w:rsid w:val="00E91885"/>
    <w:rsid w:val="00E94A15"/>
    <w:rsid w:val="00E955EE"/>
    <w:rsid w:val="00E95B7C"/>
    <w:rsid w:val="00E95E1E"/>
    <w:rsid w:val="00EA440E"/>
    <w:rsid w:val="00EA5755"/>
    <w:rsid w:val="00EA5DCF"/>
    <w:rsid w:val="00EA5E2A"/>
    <w:rsid w:val="00EA6B95"/>
    <w:rsid w:val="00EA70C8"/>
    <w:rsid w:val="00EB31F7"/>
    <w:rsid w:val="00EB3880"/>
    <w:rsid w:val="00EB61F6"/>
    <w:rsid w:val="00EB6B72"/>
    <w:rsid w:val="00ED1694"/>
    <w:rsid w:val="00ED3A8E"/>
    <w:rsid w:val="00ED5AB9"/>
    <w:rsid w:val="00ED68FB"/>
    <w:rsid w:val="00ED7788"/>
    <w:rsid w:val="00ED78ED"/>
    <w:rsid w:val="00EE229D"/>
    <w:rsid w:val="00EE2F4D"/>
    <w:rsid w:val="00EE410D"/>
    <w:rsid w:val="00EE7C2A"/>
    <w:rsid w:val="00EF0834"/>
    <w:rsid w:val="00EF0CC8"/>
    <w:rsid w:val="00EF51AA"/>
    <w:rsid w:val="00F002C3"/>
    <w:rsid w:val="00F01566"/>
    <w:rsid w:val="00F01AD4"/>
    <w:rsid w:val="00F01B52"/>
    <w:rsid w:val="00F06430"/>
    <w:rsid w:val="00F12D16"/>
    <w:rsid w:val="00F15540"/>
    <w:rsid w:val="00F1622A"/>
    <w:rsid w:val="00F20497"/>
    <w:rsid w:val="00F226B4"/>
    <w:rsid w:val="00F234C2"/>
    <w:rsid w:val="00F2379D"/>
    <w:rsid w:val="00F240A7"/>
    <w:rsid w:val="00F2706D"/>
    <w:rsid w:val="00F27C06"/>
    <w:rsid w:val="00F32401"/>
    <w:rsid w:val="00F4117D"/>
    <w:rsid w:val="00F429CA"/>
    <w:rsid w:val="00F440FF"/>
    <w:rsid w:val="00F451AB"/>
    <w:rsid w:val="00F452B7"/>
    <w:rsid w:val="00F455B1"/>
    <w:rsid w:val="00F45D05"/>
    <w:rsid w:val="00F47183"/>
    <w:rsid w:val="00F47B07"/>
    <w:rsid w:val="00F50F52"/>
    <w:rsid w:val="00F52908"/>
    <w:rsid w:val="00F535D8"/>
    <w:rsid w:val="00F54654"/>
    <w:rsid w:val="00F54664"/>
    <w:rsid w:val="00F572E9"/>
    <w:rsid w:val="00F617E6"/>
    <w:rsid w:val="00F62ED0"/>
    <w:rsid w:val="00F64F80"/>
    <w:rsid w:val="00F65B12"/>
    <w:rsid w:val="00F70DDE"/>
    <w:rsid w:val="00F72EBF"/>
    <w:rsid w:val="00F7605E"/>
    <w:rsid w:val="00F76E82"/>
    <w:rsid w:val="00F825CA"/>
    <w:rsid w:val="00F847A1"/>
    <w:rsid w:val="00F848CD"/>
    <w:rsid w:val="00F87EC8"/>
    <w:rsid w:val="00F92C59"/>
    <w:rsid w:val="00F9583C"/>
    <w:rsid w:val="00FA0E01"/>
    <w:rsid w:val="00FA3664"/>
    <w:rsid w:val="00FA40EC"/>
    <w:rsid w:val="00FA4E67"/>
    <w:rsid w:val="00FA5CC7"/>
    <w:rsid w:val="00FA6838"/>
    <w:rsid w:val="00FB3948"/>
    <w:rsid w:val="00FB3A63"/>
    <w:rsid w:val="00FB43CB"/>
    <w:rsid w:val="00FB4651"/>
    <w:rsid w:val="00FB7780"/>
    <w:rsid w:val="00FC78F6"/>
    <w:rsid w:val="00FD1746"/>
    <w:rsid w:val="00FD1F7B"/>
    <w:rsid w:val="00FD208B"/>
    <w:rsid w:val="00FD2E30"/>
    <w:rsid w:val="00FD3C80"/>
    <w:rsid w:val="00FD7EC8"/>
    <w:rsid w:val="00FE0A1F"/>
    <w:rsid w:val="00FE0EB6"/>
    <w:rsid w:val="00FE2B8B"/>
    <w:rsid w:val="00FE786B"/>
    <w:rsid w:val="00FF43C1"/>
    <w:rsid w:val="00F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40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B14086"/>
    <w:pPr>
      <w:keepNext/>
      <w:outlineLvl w:val="0"/>
    </w:pPr>
    <w:rPr>
      <w:rFonts w:eastAsia="Arial Unicode MS"/>
      <w:sz w:val="28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B14086"/>
    <w:pPr>
      <w:keepNext/>
      <w:tabs>
        <w:tab w:val="num" w:pos="1440"/>
      </w:tabs>
      <w:ind w:left="1440" w:hanging="360"/>
      <w:outlineLvl w:val="1"/>
    </w:pPr>
    <w:rPr>
      <w:rFonts w:eastAsia="Arial Unicode MS"/>
      <w:sz w:val="28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B14086"/>
    <w:pPr>
      <w:keepNext/>
      <w:outlineLvl w:val="2"/>
    </w:pPr>
    <w:rPr>
      <w:b/>
      <w:sz w:val="28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460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65A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5AFA"/>
  </w:style>
  <w:style w:type="paragraph" w:styleId="Pidipagina">
    <w:name w:val="footer"/>
    <w:basedOn w:val="Normale"/>
    <w:link w:val="PidipaginaCarattere"/>
    <w:uiPriority w:val="99"/>
    <w:unhideWhenUsed/>
    <w:rsid w:val="00C65A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5AF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5A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5AFA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semiHidden/>
    <w:rsid w:val="008478F6"/>
    <w:pPr>
      <w:spacing w:line="360" w:lineRule="auto"/>
    </w:pPr>
    <w:rPr>
      <w:rFonts w:ascii="Verdana" w:hAnsi="Verdana"/>
      <w:sz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8478F6"/>
    <w:rPr>
      <w:rFonts w:ascii="Verdana" w:eastAsia="Times New Roman" w:hAnsi="Verdana" w:cs="Times New Roman"/>
      <w:sz w:val="20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semiHidden/>
    <w:rsid w:val="008478F6"/>
    <w:pPr>
      <w:widowControl w:val="0"/>
      <w:ind w:left="5670"/>
    </w:pPr>
    <w:rPr>
      <w:rFonts w:ascii="Tahoma" w:hAnsi="Tahoma" w:cs="Tahoma"/>
      <w:sz w:val="22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8478F6"/>
    <w:rPr>
      <w:rFonts w:ascii="Tahoma" w:eastAsia="Times New Roman" w:hAnsi="Tahoma" w:cs="Tahoma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B14086"/>
    <w:rPr>
      <w:rFonts w:ascii="Times New Roman" w:eastAsia="Arial Unicode MS" w:hAnsi="Times New Roman" w:cs="Times New Roman"/>
      <w:sz w:val="28"/>
      <w:szCs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B14086"/>
    <w:rPr>
      <w:rFonts w:ascii="Times New Roman" w:eastAsia="Arial Unicode MS" w:hAnsi="Times New Roman" w:cs="Times New Roman"/>
      <w:sz w:val="28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B14086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Rientrocorpodeltesto">
    <w:name w:val="Body Text Indent"/>
    <w:basedOn w:val="Normale"/>
    <w:link w:val="RientrocorpodeltestoCarattere"/>
    <w:semiHidden/>
    <w:rsid w:val="00B14086"/>
    <w:pPr>
      <w:spacing w:line="360" w:lineRule="auto"/>
      <w:ind w:firstLine="480"/>
      <w:jc w:val="both"/>
    </w:pPr>
    <w:rPr>
      <w:b/>
      <w:bCs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B14086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460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4460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446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A3577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6769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A4AF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40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B14086"/>
    <w:pPr>
      <w:keepNext/>
      <w:outlineLvl w:val="0"/>
    </w:pPr>
    <w:rPr>
      <w:rFonts w:eastAsia="Arial Unicode MS"/>
      <w:sz w:val="28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B14086"/>
    <w:pPr>
      <w:keepNext/>
      <w:tabs>
        <w:tab w:val="num" w:pos="1440"/>
      </w:tabs>
      <w:ind w:left="1440" w:hanging="360"/>
      <w:outlineLvl w:val="1"/>
    </w:pPr>
    <w:rPr>
      <w:rFonts w:eastAsia="Arial Unicode MS"/>
      <w:sz w:val="28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B14086"/>
    <w:pPr>
      <w:keepNext/>
      <w:outlineLvl w:val="2"/>
    </w:pPr>
    <w:rPr>
      <w:b/>
      <w:sz w:val="28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460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65A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5AFA"/>
  </w:style>
  <w:style w:type="paragraph" w:styleId="Pidipagina">
    <w:name w:val="footer"/>
    <w:basedOn w:val="Normale"/>
    <w:link w:val="PidipaginaCarattere"/>
    <w:uiPriority w:val="99"/>
    <w:unhideWhenUsed/>
    <w:rsid w:val="00C65A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5AF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5A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5AFA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semiHidden/>
    <w:rsid w:val="008478F6"/>
    <w:pPr>
      <w:spacing w:line="360" w:lineRule="auto"/>
    </w:pPr>
    <w:rPr>
      <w:rFonts w:ascii="Verdana" w:hAnsi="Verdana"/>
      <w:sz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8478F6"/>
    <w:rPr>
      <w:rFonts w:ascii="Verdana" w:eastAsia="Times New Roman" w:hAnsi="Verdana" w:cs="Times New Roman"/>
      <w:sz w:val="20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semiHidden/>
    <w:rsid w:val="008478F6"/>
    <w:pPr>
      <w:widowControl w:val="0"/>
      <w:ind w:left="5670"/>
    </w:pPr>
    <w:rPr>
      <w:rFonts w:ascii="Tahoma" w:hAnsi="Tahoma" w:cs="Tahoma"/>
      <w:sz w:val="22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8478F6"/>
    <w:rPr>
      <w:rFonts w:ascii="Tahoma" w:eastAsia="Times New Roman" w:hAnsi="Tahoma" w:cs="Tahoma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B14086"/>
    <w:rPr>
      <w:rFonts w:ascii="Times New Roman" w:eastAsia="Arial Unicode MS" w:hAnsi="Times New Roman" w:cs="Times New Roman"/>
      <w:sz w:val="28"/>
      <w:szCs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B14086"/>
    <w:rPr>
      <w:rFonts w:ascii="Times New Roman" w:eastAsia="Arial Unicode MS" w:hAnsi="Times New Roman" w:cs="Times New Roman"/>
      <w:sz w:val="28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B14086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Rientrocorpodeltesto">
    <w:name w:val="Body Text Indent"/>
    <w:basedOn w:val="Normale"/>
    <w:link w:val="RientrocorpodeltestoCarattere"/>
    <w:semiHidden/>
    <w:rsid w:val="00B14086"/>
    <w:pPr>
      <w:spacing w:line="360" w:lineRule="auto"/>
      <w:ind w:firstLine="480"/>
      <w:jc w:val="both"/>
    </w:pPr>
    <w:rPr>
      <w:b/>
      <w:bCs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B14086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460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4460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446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A3577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6769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A4A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8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e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w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isiformazione.it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https://www.eventbrite.it/e/biglietti-resistere-alla-crisi-piccola-guida-economica-finanziaria-101752899662?fbclid=IwAR2sPllx1B4-7ZaDLL7n3CJ_OklpBm2WUnTmdQ7pUvxCJx-zkGUjJtCt8-0" TargetMode="External"/><Relationship Id="rId14" Type="http://schemas.openxmlformats.org/officeDocument/2006/relationships/image" Target="media/image3.emf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aster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48ACC-45D6-4F1C-89F1-A2B378BDD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2744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 Valentini</dc:creator>
  <cp:lastModifiedBy>Maria Giulia Paoletti</cp:lastModifiedBy>
  <cp:revision>158</cp:revision>
  <cp:lastPrinted>2020-04-04T08:29:00Z</cp:lastPrinted>
  <dcterms:created xsi:type="dcterms:W3CDTF">2019-03-22T14:34:00Z</dcterms:created>
  <dcterms:modified xsi:type="dcterms:W3CDTF">2020-04-04T08:29:00Z</dcterms:modified>
</cp:coreProperties>
</file>